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"Справка для получения путевки на санаторно-курортное лечение"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57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Проверка данных, необходимых для СЭМД. Интеграция с РЭМД. СЭМД "Справка для получения путевки на санаторно-курортное лечение"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Проверка данных пациента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Проверка данных сотрудников МО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3.3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 МО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Оформление справки для получения путевки на санаторно-курортное лечение. Интеграция с РЭМД. СЭМД "Справка для получения путевки на санаторно-курортное лечение"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Оформление справки для получения путевки на санаторно-курортное лечение в дневнике врача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Оформление справки для получения путевки на санаторно-курортное лечение в карте медосмотра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СЭМД. Интеграция с РЭМД. СЭМД "Справка для получения путевки на санаторно-курортное лечение"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на основании услуги, оказанной в дневнике врача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на основании услуги, оказанной в карте медосмотра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"Справка для получения путевки на санаторно-курортное лечение"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6.1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6.2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41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6.3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42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7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"Справка для получения путевки на санаторно-курортное лечение"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7" w:history="1">
            <w:r>
              <w:rPr>
                <w:rStyle w:val="Hyperlink"/>
              </w:rPr>
              <w:t>7.1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автором СЭМД, сформированного в дневнике врача,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_Toc256000017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8" w:history="1">
            <w:r>
              <w:rPr>
                <w:rStyle w:val="Hyperlink"/>
              </w:rPr>
              <w:t>7.2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автором СЭМД, сформированного в карте медосмотра,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_Toc256000018 \h </w:instrText>
            </w:r>
            <w:r>
              <w:fldChar w:fldCharType="separate"/>
            </w:r>
            <w:r>
              <w:t>48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9" w:history="1">
            <w:r>
              <w:rPr>
                <w:rStyle w:val="Hyperlink"/>
              </w:rPr>
              <w:t>7.3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_Toc256000019 \h </w:instrText>
            </w:r>
            <w:r>
              <w:fldChar w:fldCharType="separate"/>
            </w:r>
            <w:r>
              <w:t>52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0" w:history="1">
            <w:r>
              <w:rPr>
                <w:rStyle w:val="Hyperlink"/>
              </w:rPr>
              <w:t>7.4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_Toc256000020 \h </w:instrText>
            </w:r>
            <w:r>
              <w:fldChar w:fldCharType="separate"/>
            </w:r>
            <w:r>
              <w:t>54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1" w:history="1">
            <w:r>
              <w:rPr>
                <w:rStyle w:val="Hyperlink"/>
              </w:rPr>
              <w:t>7.5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_Toc256000021 \h </w:instrText>
            </w:r>
            <w:r>
              <w:fldChar w:fldCharType="separate"/>
            </w:r>
            <w:r>
              <w:t>54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390"/>
        <w:gridCol w:w="750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ЕГИСЗ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Единая государственная информационная система в сфере здравоохранения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ОГРН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Основной государственный регистрационный номер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ОКПО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Общероссийский классификатор предприятий и организаций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ОМС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Обязательное медицинское страхование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СНИЛС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Страховой номер индивидуального лицевого счета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ФРНСИ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Федеральный реестр нормативно-справочной информации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"Справка для получения путевки на санаторно-курортное лечение"" (далее – Компонент).</w:t>
      </w:r>
    </w:p>
    <w:p w:rsidRPr="00E16162">
      <w:r w:rsidRPr="00E16162">
        <w:t>Структурированный электронный медицинский документ (СЭМД) "Справка для получения путевки на санаторно-курортное лечение" предназначен для получения путевки на санаторно-курортное лечение.</w:t>
      </w:r>
    </w:p>
    <w:p w:rsidRPr="00E16162">
      <w:r w:rsidRPr="00E16162">
        <w:t>СЭМД "Справка для получения путевки на санаторно-курортное лечение" разработан в соответствии с формой № 070/у и порядком ее заполнения согласно приказу Министерства здравоохранения РФ от 15 декабря 2014 г. № 834н "Об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заполнению". Документ "Справка для получения путевки на санаторно-курортное лечение" формируется медицинскими организациями (иными организациями), оказывающими медицинскую помощь в амбулаторных условиях.</w:t>
      </w:r>
    </w:p>
    <w:p w:rsidRPr="00E16162">
      <w:r w:rsidRPr="00E16162">
        <w:t>Информация о СЭМД "Справка для получения путевки на санаторно-курортное лечение" должна передаваться из медицинской информационной системы (МИС) в реестр электронных медицинских документов (РЭМД).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Проверка данных, необходимых для СЭМД. Интеграция с РЭМД. СЭМД "Справка для получения путевки на санаторно-курортное лечение"</w:t>
      </w:r>
      <w:bookmarkEnd w:id="7"/>
      <w:bookmarkEnd w:id="6"/>
    </w:p>
    <w:p w:rsidRPr="00E16162">
      <w:r w:rsidRPr="00E16162">
        <w:t>Поскольку в СЭМД помимо данных о самой справке включается также информация о пациенте, о сотрудниках – авторе документа, участниках подписания документа, о самой медицинской организации,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 "Справка для получения путевки на санаторно-курортное лечение".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Необязательные для СЭМД данные это те данные, которые включаются в СЭМД только в случае их наличия.</w:t>
            </w:r>
          </w:p>
        </w:tc>
      </w:tr>
    </w:tbl>
    <w:p w:rsidRPr="00E16162"/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Проверка данных пациента</w:t>
      </w:r>
      <w:bookmarkEnd w:id="9"/>
      <w:bookmarkEnd w:id="8"/>
    </w:p>
    <w:p w:rsidRPr="00E16162">
      <w:r w:rsidRPr="00E16162">
        <w:t>Для корректного формирования СЭМД "Справка для получения путевки на санаторно-курортное лечение" необходимо обеспечить наличие в Системе данных пациента, по которому происходит формирование СЭМД. Проверка наличия и ввод недостающих данных пациента выполняется в его персональной медицинской карте. Чтобы открыть карту пациента достаточно нажать на его ФИО в дневнике врача.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691791"/>
            <wp:docPr id="100003" name="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68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Окно редактирования персональной медицинской карты пациента</w:t>
      </w:r>
    </w:p>
    <w:p w:rsidRPr="00E16162"/>
    <w:p w:rsidRPr="00E16162">
      <w:r w:rsidRPr="00E16162">
        <w:t>В СЭМД "Справка для получения путевки на санаторно-курортное лечение" включаются следующие данные о пациенте: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обязательные данные:</w:t>
      </w:r>
    </w:p>
    <w:p w:rsidRPr="00E16162">
      <w:pPr>
        <w:pStyle w:val="ScrollListBullet2"/>
        <w:numPr>
          <w:ilvl w:val="0"/>
          <w:numId w:val="30"/>
        </w:numPr>
        <w:ind w:left="2245"/>
      </w:pPr>
      <w:r w:rsidRPr="00E16162">
        <w:rPr>
          <w:b/>
        </w:rPr>
        <w:t>фамилия пациента</w:t>
      </w:r>
      <w:r>
        <w:t>. Фамилия пациента берется из поля "Фамилия",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имя пациента</w:t>
      </w:r>
      <w:r>
        <w:t>. Имя пациента берется из поля "Имя", размещенного на вкладке "Персона" персональной медицинской карты пациента;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пациента выполняется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 вкладке "Персона" → "Имена" персональной медицинской карты пациента, путем редактирования действующей записи об именах и внесения изменений в блок полей "Именительный".</w:t>
            </w:r>
          </w:p>
        </w:tc>
      </w:tr>
    </w:tbl>
    <w:p>
      <w:pPr>
        <w:pStyle w:val="ScrollListBullet2"/>
        <w:numPr>
          <w:ilvl w:val="0"/>
          <w:numId w:val="30"/>
        </w:numPr>
        <w:ind w:left="2245"/>
      </w:pPr>
      <w:r w:rsidRPr="00E16162">
        <w:rPr>
          <w:b/>
        </w:rPr>
        <w:t>дата рождения пациента</w:t>
      </w:r>
      <w:r>
        <w:t>. Дата рождения пациента берется из поля "Дата рождения",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пол пациента</w:t>
      </w:r>
      <w:r>
        <w:t>. Пол пациента берется из поля "Пол",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СНИЛС пациента</w:t>
      </w:r>
      <w:r>
        <w:t>. СНИЛС пациента берется из поля "СНИЛС", размещенного на вкладке "Персона" персональной медицинской карты пациента;</w:t>
      </w:r>
      <w:r>
        <w:rPr>
          <w:color w:val="FF0000"/>
        </w:rPr>
        <w:br/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полис ОМС/ ДМС пациента</w:t>
      </w:r>
      <w:r>
        <w:t xml:space="preserve">. Данные полиса ОМС/ ДМС берутся с вкладки "Персона" → "Общие сведения" → "Полисы" персональной медицинской карты пациента. При этом в блоке "Полис ОМС"/ "Полис ДМС" выбирается тот полис, период действия которого распространяется на дату оказания услуги. Также для полиса ОМС/ ДМС в обязательном порядке должны быть заполнены следующие поля: "Вид полиса" </w:t>
      </w:r>
      <w:r>
        <w:rPr>
          <w:color w:val="172B4D"/>
        </w:rPr>
        <w:t>(только для ОМС)</w:t>
      </w:r>
      <w:r>
        <w:t>, "Серия", "Номер", "Кем выдан", "Дата выдачи" и "Действует с";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адреса пациента</w:t>
      </w:r>
      <w:r>
        <w:t>. Адресные данные берутся с вкладки "Персона" → "Документы/Адреса" персональной медицинской карты пациента. При этом выбираются те адреса, периоды действия которых распространяются на дату оказания услуги;</w:t>
      </w:r>
    </w:p>
    <w:p>
      <w:pPr>
        <w:pStyle w:val="ScrollListBullet"/>
        <w:numPr>
          <w:ilvl w:val="0"/>
          <w:numId w:val="29"/>
        </w:numPr>
        <w:ind w:left="1780"/>
      </w:pPr>
      <w:r>
        <w:t>необязательные данные:</w:t>
      </w:r>
    </w:p>
    <w:p>
      <w:pPr>
        <w:pStyle w:val="ScrollListBullet2"/>
        <w:numPr>
          <w:ilvl w:val="0"/>
          <w:numId w:val="32"/>
        </w:numPr>
        <w:ind w:left="2245"/>
      </w:pPr>
      <w:r>
        <w:rPr>
          <w:b/>
        </w:rPr>
        <w:t>отчество пациента</w:t>
      </w:r>
      <w:r>
        <w:t>. Отчество пациента берется из поля "Отчество",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2"/>
        </w:numPr>
        <w:ind w:left="2245"/>
      </w:pPr>
      <w:r>
        <w:rPr>
          <w:b/>
        </w:rPr>
        <w:t>документ, удостоверяющий личность пациента. </w:t>
      </w:r>
      <w:r>
        <w:t>Данные документа берутся с вкладки "Персона" → "Документы/Адреса" персональной медицинской карты пациента, из блока "Документ". При этом в блоке "Документ" выбирается тот документ, период действия которого распространяется на дату оказания услуги. Также для документа в обязательном порядке должны быть заполнены следующие поля: "Тип документа", "Номер", "Дата выдачи" и "Действует с";</w:t>
      </w:r>
    </w:p>
    <w:p>
      <w:pPr>
        <w:pStyle w:val="ScrollListBullet2"/>
        <w:numPr>
          <w:ilvl w:val="0"/>
          <w:numId w:val="32"/>
        </w:numPr>
        <w:ind w:left="2245"/>
      </w:pPr>
      <w:r>
        <w:rPr>
          <w:b/>
        </w:rPr>
        <w:t>контакты пациента</w:t>
      </w:r>
      <w:r>
        <w:t>. Контактные данные (телефон, электронная почта) берутся с вкладки "Персона" → "Общие сведения" → "Контакты" персональной медицинской карты пациента;</w:t>
      </w:r>
    </w:p>
    <w:p>
      <w:pPr>
        <w:pStyle w:val="ScrollListBullet2"/>
        <w:numPr>
          <w:ilvl w:val="0"/>
          <w:numId w:val="32"/>
        </w:numPr>
        <w:ind w:left="2245"/>
      </w:pPr>
      <w:r>
        <w:rPr>
          <w:b/>
        </w:rPr>
        <w:t>льготная категория пациента</w:t>
      </w:r>
      <w:r>
        <w:t>. Данные о льготной категории берутся с вкладки "Персона" → "Льготы" → "Категории" персональной медицинской карты пациента. При этом выбирается та запись о льготной категории, период действия которой распространяется на дату оказания услуги. Также для льготной категории пациента в обязательном порядке должны быть заполнены следующие поля: "Категория", "Документ, подтверждающий льготу", "№" и "Действует с".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СЭМД включается наименование льготной категории по справочнику ФРНСИ "Сопоставление кодов льгот с льготными категориями граждан" (OID "1.2.643.5.1.13.13.99.2.713"). Настройка сопоставления льготной категории, указанной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Heading2"/>
        <w:ind w:left="851"/>
      </w:pPr>
      <w:bookmarkStart w:id="10" w:name="scroll-bookmark-6"/>
      <w:bookmarkStart w:id="11" w:name="_Toc256000004"/>
      <w:r w:rsidRPr="00E16162">
        <w:t>Проверка данных сотрудников МО</w:t>
      </w:r>
      <w:bookmarkEnd w:id="11"/>
      <w:bookmarkEnd w:id="10"/>
    </w:p>
    <w:p w:rsidRPr="00E16162">
      <w:r w:rsidRPr="00E16162">
        <w:t>Для корректного формирования СЭМД "Справка для получения путевки на санаторно-курортное лечение" необходимо обеспечить наличие в Системе данных сотрудников МО, участвующих в формировании и подписании СЭМД. Проверка наличия и ввод недостающих данных сотрудника выполняется в окне редактирования сотрудника. Чтобы открыть окно редактирования сотрудника, необходимо </w:t>
      </w:r>
      <w:r w:rsidRPr="00E16162">
        <w:t>выбрать пункт главного меню "Настройки" → "Настройка персонала" → "Персонал" и в отобразившемся списке нажать на ФИО сотрудника.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981281"/>
            <wp:docPr id="100004" name="" descr="Окно редактировани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1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Окно редактирования сотрудника</w:t>
      </w:r>
    </w:p>
    <w:p w:rsidRPr="00E16162"/>
    <w:p w:rsidRPr="00E16162">
      <w:r w:rsidRPr="00E16162">
        <w:t>В СЭМД "Справка для получения путевки на санаторно-курортное лечение" включаются следующие данные о сотруднике:</w:t>
      </w:r>
    </w:p>
    <w:p w:rsidRPr="00E16162">
      <w:pPr>
        <w:pStyle w:val="ScrollListBullet"/>
        <w:numPr>
          <w:ilvl w:val="0"/>
          <w:numId w:val="34"/>
        </w:numPr>
        <w:ind w:left="1780"/>
      </w:pPr>
      <w:r w:rsidRPr="00E16162">
        <w:t>обязательные данные:</w:t>
      </w:r>
    </w:p>
    <w:p w:rsidRPr="00E16162">
      <w:pPr>
        <w:pStyle w:val="ScrollListBullet2"/>
        <w:numPr>
          <w:ilvl w:val="0"/>
          <w:numId w:val="35"/>
        </w:numPr>
        <w:ind w:left="2245"/>
      </w:pPr>
      <w:r w:rsidRPr="00E16162">
        <w:rPr>
          <w:b/>
        </w:rPr>
        <w:t>фамилия сотрудника</w:t>
      </w:r>
      <w:r>
        <w:t>. Фамилия сотрудника берется из поля "Фамилия", размещенного на вкладке "Главная" окна редактирования персонала;</w:t>
      </w:r>
    </w:p>
    <w:p>
      <w:pPr>
        <w:pStyle w:val="ScrollListBullet2"/>
        <w:numPr>
          <w:ilvl w:val="0"/>
          <w:numId w:val="35"/>
        </w:numPr>
        <w:ind w:left="2245"/>
      </w:pPr>
      <w:r>
        <w:rPr>
          <w:b/>
        </w:rPr>
        <w:t>имя сотрудника</w:t>
      </w:r>
      <w:r>
        <w:t>. Имя сотрудника берется из поля "Имя", размещенного на вкладке "Главная" окна редактирования персонала;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>
                  <wp:extent cx="219075" cy="190500"/>
                  <wp:docPr id="100005" name="" descr="_scroll_external/attachments/image2023-4-4_17-44-23-f0ad04a89ccedac7bfbf998410f10da3faf7810a135c809067ee98c6a9aa2d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85726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рядом с полем "Контрагент".</w:t>
            </w:r>
          </w:p>
        </w:tc>
      </w:tr>
    </w:tbl>
    <w:p w:rsidRPr="00E16162">
      <w:pPr>
        <w:numPr>
          <w:ilvl w:val="0"/>
          <w:numId w:val="37"/>
        </w:numPr>
        <w:ind w:left="1780"/>
      </w:pPr>
    </w:p>
    <w:p w:rsidRPr="00E16162">
      <w:pPr>
        <w:pStyle w:val="ScrollListBullet2"/>
        <w:numPr>
          <w:ilvl w:val="0"/>
          <w:numId w:val="38"/>
        </w:numPr>
        <w:ind w:left="2245"/>
      </w:pPr>
      <w:r w:rsidRPr="00E16162">
        <w:rPr>
          <w:b/>
        </w:rPr>
        <w:t>СНИЛС сотрудника</w:t>
      </w:r>
      <w:r>
        <w:t>. СНИЛС сотрудника берется из поля "СНИЛС", размещенного на вкладке "Главная" окна редактирования персонала;  </w:t>
      </w:r>
    </w:p>
    <w:p>
      <w:pPr>
        <w:pStyle w:val="ScrollListBullet2"/>
        <w:numPr>
          <w:ilvl w:val="0"/>
          <w:numId w:val="38"/>
        </w:numPr>
        <w:ind w:left="2245"/>
      </w:pPr>
      <w:r>
        <w:rPr>
          <w:b/>
        </w:rPr>
        <w:t>должность сотрудника</w:t>
      </w:r>
      <w:r>
        <w:t>. Должность сотрудника берется из поля "Должность", размещенного на вкладке "Главная" окна редактирования персонала;  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СЭМД включается должность по справочнику ФРНСИ "Должности медицинских и фармацевтических работников" (OID "1.2.643.5.1.13.13.11.1002"). Настройка сопоставления должности, указанной в МИС, со значением справочника ФРНСИ осуществляется Администратором Системы.</w:t>
            </w:r>
          </w:p>
        </w:tc>
      </w:tr>
    </w:tbl>
    <w:p/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необязательные данные:</w:t>
      </w:r>
    </w:p>
    <w:p w:rsidRPr="00E16162">
      <w:pPr>
        <w:pStyle w:val="ScrollListBullet2"/>
        <w:numPr>
          <w:ilvl w:val="0"/>
          <w:numId w:val="41"/>
        </w:numPr>
        <w:ind w:left="2245"/>
      </w:pPr>
      <w:r w:rsidRPr="00E16162">
        <w:rPr>
          <w:b/>
        </w:rPr>
        <w:t>отчество сотрудника</w:t>
      </w:r>
      <w:r>
        <w:t>. Отчество сотрудника берется из поля "Отчество", размещенного на вкладке "Главная" окна редактирования персонала;</w:t>
      </w:r>
    </w:p>
    <w:p>
      <w:pPr>
        <w:pStyle w:val="ScrollListBullet2"/>
        <w:numPr>
          <w:ilvl w:val="0"/>
          <w:numId w:val="41"/>
        </w:numPr>
        <w:ind w:left="2245"/>
      </w:pPr>
      <w:r>
        <w:rPr>
          <w:b/>
        </w:rPr>
        <w:t>контакты сотрудника</w:t>
      </w:r>
      <w:r>
        <w:t>. Контактные данные сотрудника берутся из карточки контрагента, связанного с сотрудником, с вкладки "Контакты". При этом выбираются только контакты </w:t>
      </w:r>
      <w:r>
        <w:rPr>
          <w:color w:val="172B4D"/>
        </w:rPr>
        <w:t>с типом "Телефон служебный" и "Рабочая почта". Переход к карточке связанного контрагента осуществляется с помощью кнопки </w:t>
      </w:r>
      <w:r>
        <w:rPr>
          <w:color w:val="172B4D"/>
        </w:rPr>
        <w:drawing>
          <wp:inline>
            <wp:extent cx="219075" cy="190500"/>
            <wp:docPr id="100006" name="" descr="_scroll_external/attachments/image2023-4-4_17-44-23-f0ad04a89ccedac7bfbf998410f10da3faf7810a135c809067ee98c6a9aa2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92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рядом с полем "Контрагент" окна редактирования персонала.</w:t>
      </w:r>
    </w:p>
    <w:p>
      <w:pPr>
        <w:pStyle w:val="Heading2"/>
        <w:ind w:left="851"/>
      </w:pPr>
      <w:bookmarkStart w:id="12" w:name="scroll-bookmark-7"/>
      <w:bookmarkStart w:id="13" w:name="_Toc256000005"/>
      <w:r>
        <w:t>Проверка данных МО</w:t>
      </w:r>
      <w:bookmarkEnd w:id="13"/>
      <w:bookmarkEnd w:id="12"/>
    </w:p>
    <w:p>
      <w:r>
        <w:t>Для корректного формирования СЭМД "Справка для получения путевки на санаторно-курортное лечение"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"Список ЛПУ: редактирование", доступном по пути "Настройки" → "Настройка структуры ЛПУ" → "ЛПУ: реквизиты" → вкладка "Информация об ЛПУ" → поле "ЛПУ из реестра МО" → кнопка </w:t>
      </w:r>
      <w:r>
        <w:drawing>
          <wp:inline>
            <wp:extent cx="175275" cy="205758"/>
            <wp:docPr id="100007" name="" descr="_scroll_external/attachments/image2023-8-2_17-23-7-cb77b66e6fc37b9621cbbdf8db60a3ddc48b6f04a0ea98dd431b913b039ca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82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 ПКМ на выделенной МО → "Редактировать".</w:t>
      </w:r>
    </w:p>
    <w:p>
      <w:pPr>
        <w:keepNext/>
        <w:spacing w:beforeAutospacing="1"/>
        <w:jc w:val="center"/>
      </w:pPr>
      <w:r>
        <w:drawing>
          <wp:inline>
            <wp:extent cx="4400550" cy="6438900"/>
            <wp:docPr id="100008" name="" descr="Окно редактирования данны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42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Окно редактирования данных МО</w:t>
      </w:r>
    </w:p>
    <w:p/>
    <w:p>
      <w:r>
        <w:t>В СЭМД "Справка для получения путевки на санаторно-курортное лечение" включаются следующие данные МО:</w:t>
      </w:r>
    </w:p>
    <w:p>
      <w:pPr>
        <w:pStyle w:val="ScrollListBullet"/>
        <w:numPr>
          <w:ilvl w:val="0"/>
          <w:numId w:val="42"/>
        </w:numPr>
        <w:ind w:left="1780"/>
      </w:pPr>
      <w:r>
        <w:t>обязательные данные:</w:t>
      </w:r>
    </w:p>
    <w:p>
      <w:pPr>
        <w:pStyle w:val="ScrollListBullet2"/>
        <w:numPr>
          <w:ilvl w:val="0"/>
          <w:numId w:val="43"/>
        </w:numPr>
        <w:ind w:left="2245"/>
      </w:pPr>
      <w:r>
        <w:rPr>
          <w:b/>
        </w:rPr>
        <w:t>наименование медицинской организации</w:t>
      </w:r>
      <w:r>
        <w:t>. Наименование МО берется из поля "Полное наименование", размещенного на вкладке "Главная" окна "Список ЛПУ: редактирование";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СЭМД включается наименование МО по справочнику ФРНСИ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Реестр медицинских организаций Российской Федерации" (OID 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1.2.643.5.1.13.13.11.1461"). Сопоставление наименования МО, указанного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2"/>
        <w:numPr>
          <w:ilvl w:val="0"/>
          <w:numId w:val="43"/>
        </w:numPr>
        <w:ind w:left="2245"/>
      </w:pPr>
      <w:r w:rsidRPr="00E16162">
        <w:rPr>
          <w:b/>
        </w:rPr>
        <w:t>адрес медицинской организации</w:t>
      </w:r>
      <w:r>
        <w:t>. Адресные данные берутся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09" name="" descr="_scroll_external/attachments/image2023-8-2_17-23-7-cb77b66e6fc37b9621cbbdf8db60a3ddc48b6f04a0ea98dd431b913b039ca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33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"Адреса"</w:t>
      </w:r>
      <w:r>
        <w:t>;</w:t>
      </w:r>
    </w:p>
    <w:p>
      <w:pPr>
        <w:pStyle w:val="ScrollListBullet2"/>
        <w:numPr>
          <w:ilvl w:val="0"/>
          <w:numId w:val="43"/>
        </w:numPr>
        <w:ind w:left="2245"/>
      </w:pPr>
      <w:r>
        <w:rPr>
          <w:b/>
        </w:rPr>
        <w:t>код ОКПО медицинской организации</w:t>
      </w:r>
      <w:r>
        <w:t>. Код ОКПО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0" name="" descr="_scroll_external/attachments/image2023-8-2_17-23-7-cb77b66e6fc37b9621cbbdf8db60a3ddc48b6f04a0ea98dd431b913b039ca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07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"ОКПО";</w:t>
      </w:r>
    </w:p>
    <w:p>
      <w:pPr>
        <w:pStyle w:val="ScrollListBullet"/>
        <w:numPr>
          <w:ilvl w:val="0"/>
          <w:numId w:val="42"/>
        </w:numPr>
        <w:ind w:left="1780"/>
      </w:pPr>
      <w:r>
        <w:t>необязательные данные:</w:t>
      </w:r>
    </w:p>
    <w:p>
      <w:pPr>
        <w:pStyle w:val="ScrollListBullet2"/>
        <w:numPr>
          <w:ilvl w:val="0"/>
          <w:numId w:val="45"/>
        </w:numPr>
        <w:ind w:left="2245"/>
      </w:pPr>
      <w:r>
        <w:rPr>
          <w:b/>
        </w:rPr>
        <w:t>код ОГРН/ОГРНИП медицинской организации</w:t>
      </w:r>
      <w:r>
        <w:t>. Код ОГРН/ОГРНИП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1" name="" descr="_scroll_external/attachments/image2023-8-2_17-23-7-cb77b66e6fc37b9621cbbdf8db60a3ddc48b6f04a0ea98dd431b913b039ca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74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"ОГРН" или "Код ОГРН ИП"</w:t>
      </w:r>
      <w:r>
        <w:t>;</w:t>
      </w:r>
    </w:p>
    <w:p>
      <w:pPr>
        <w:pStyle w:val="ScrollListBullet2"/>
        <w:numPr>
          <w:ilvl w:val="0"/>
          <w:numId w:val="45"/>
        </w:numPr>
        <w:ind w:left="2245"/>
      </w:pPr>
      <w:r>
        <w:rPr>
          <w:b/>
        </w:rPr>
        <w:t>код ОКАТО медицинской организации</w:t>
      </w:r>
      <w:r>
        <w:t>. Код ОКАТО берется из окна </w:t>
      </w:r>
      <w:r>
        <w:t>"Реквизиты ЛПУ" доступного по пути: </w:t>
      </w:r>
      <w:r>
        <w:t>"Настройки" → "Настройка структуры ЛПУ" → "ЛПУ: реквизиты" → вкладка "Информация об ЛПУ" → поле</w:t>
      </w:r>
      <w:r>
        <w:t> "Код ЛПУ по ОКАТО";</w:t>
      </w:r>
    </w:p>
    <w:p>
      <w:pPr>
        <w:pStyle w:val="ScrollListBullet2"/>
        <w:numPr>
          <w:ilvl w:val="0"/>
          <w:numId w:val="45"/>
        </w:numPr>
        <w:ind w:left="2245"/>
      </w:pPr>
      <w:r>
        <w:rPr>
          <w:b/>
        </w:rPr>
        <w:t>контакты медицинской организации</w:t>
      </w:r>
      <w:r>
        <w:t>. В качестве контактов МО берутся следующие данные:</w:t>
      </w:r>
    </w:p>
    <w:p>
      <w:pPr>
        <w:pStyle w:val="ScrollListBullet3"/>
        <w:numPr>
          <w:ilvl w:val="0"/>
          <w:numId w:val="46"/>
        </w:numPr>
        <w:ind w:left="2592"/>
      </w:pPr>
      <w:r>
        <w:t>телефонные номер контрагента, связанного с текущей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2" name="" descr="_scroll_external/attachments/image2023-8-2_17-23-7-cb77b66e6fc37b9621cbbdf8db60a3ddc48b6f04a0ea98dd431b913b039ca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24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"Контакты";</w:t>
      </w:r>
    </w:p>
    <w:p>
      <w:pPr>
        <w:pStyle w:val="ScrollListBullet3"/>
        <w:numPr>
          <w:ilvl w:val="0"/>
          <w:numId w:val="46"/>
        </w:numPr>
        <w:ind w:left="2592"/>
      </w:pPr>
      <w:r>
        <w:t>телефонные номера, указанные в окне "Реквизиты ЛПУ", доступном по пути: "Настройки" → "Настройка структуры ЛПУ" → "ЛПУ: реквизиты" → вкладка "Информация об ЛПУ" → поле "Телефоны ЛПУ";</w:t>
      </w:r>
    </w:p>
    <w:p>
      <w:pPr>
        <w:numPr>
          <w:ilvl w:val="0"/>
          <w:numId w:val="47"/>
        </w:numPr>
        <w:ind w:left="1780"/>
      </w:pPr>
    </w:p>
    <w:p>
      <w:pPr>
        <w:pStyle w:val="ScrollListBullet2"/>
        <w:numPr>
          <w:ilvl w:val="0"/>
          <w:numId w:val="48"/>
        </w:numPr>
        <w:ind w:left="2245"/>
      </w:pPr>
      <w:r>
        <w:rPr>
          <w:b/>
        </w:rPr>
        <w:t>лицензия медицинской организации</w:t>
      </w:r>
      <w:r>
        <w:t>. Данные о лицензии МО берутся из следующих полей, размещенных на вкладке "Дополнительно" окна "Список ЛПУ: редактирование";</w:t>
      </w:r>
    </w:p>
    <w:p>
      <w:pPr>
        <w:pStyle w:val="ScrollListBullet3"/>
        <w:numPr>
          <w:ilvl w:val="0"/>
          <w:numId w:val="49"/>
        </w:numPr>
        <w:ind w:left="2592"/>
      </w:pPr>
      <w:r>
        <w:t>"Лицензия ЛПУ" – номер лицензии на осуществление медицинской деятельности;</w:t>
      </w:r>
    </w:p>
    <w:p>
      <w:pPr>
        <w:pStyle w:val="ScrollListBullet3"/>
        <w:numPr>
          <w:ilvl w:val="0"/>
          <w:numId w:val="49"/>
        </w:numPr>
        <w:ind w:left="2592"/>
      </w:pPr>
      <w:r>
        <w:t>"Дата регистрации лицензии" – дата регистрации лицензии на осуществление медицинской деятельности;</w:t>
      </w:r>
    </w:p>
    <w:p>
      <w:pPr>
        <w:pStyle w:val="ScrollListBullet3"/>
        <w:numPr>
          <w:ilvl w:val="0"/>
          <w:numId w:val="49"/>
        </w:numPr>
        <w:ind w:left="2592"/>
      </w:pPr>
      <w:r>
        <w:t>"Организация, выдавшая лицензию" – наименование организации, выдавшей лицензию на осуществление медицинской деятельности.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Поля для ввода данных о лицензии МО настраиваются по необходимости и могут отсутствовать на вкладке "Дополнительно". Настройка полей осуществляется Администратором Системы.</w:t>
            </w:r>
          </w:p>
        </w:tc>
      </w:tr>
    </w:tbl>
    <w:p/>
    <w:p w:rsidRPr="00E16162">
      <w:pPr>
        <w:pStyle w:val="Heading1"/>
        <w:ind w:left="851"/>
      </w:pPr>
      <w:bookmarkStart w:id="14" w:name="scroll-bookmark-8"/>
      <w:bookmarkStart w:id="15" w:name="_Toc256000006"/>
      <w:r w:rsidRPr="00E16162">
        <w:t>Оформление справки для получения путевки на санаторно-курортное лечение. Интеграция с РЭМД. СЭМД "Справка для получения путевки на санаторно-курортное лечение"</w:t>
      </w:r>
      <w:bookmarkEnd w:id="15"/>
      <w:bookmarkEnd w:id="14"/>
    </w:p>
    <w:p w:rsidRPr="00E16162">
      <w:r w:rsidRPr="00E16162">
        <w:t>Справка для получения путевки на санаторно-курортное лечение оформляется пациенту путем оказания услуги лечащим врачом в дневнике врача или в рамках медосмотра, прохождение которого включает оформление справки для получения путевки на санаторно-курортное лечение.</w:t>
      </w:r>
    </w:p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Оформление справки для получения путевки на санаторно-курортное лечение в дневнике врача</w:t>
      </w:r>
      <w:bookmarkEnd w:id="17"/>
      <w:bookmarkEnd w:id="16"/>
    </w:p>
    <w:p w:rsidRPr="00E16162">
      <w:r w:rsidRPr="00E16162">
        <w:rPr>
          <w:color w:val="172B4D"/>
        </w:rPr>
        <w:t>Услуга по оформлению справки может быть назначена пациенту и оказана врачом непосредственно в дневнике врача как самостоятельная услуга. Также данная услуга может быть оказана лечащих врачом в рамах консультативного приема (осмотра) с помощью кнопки "Внести результат" на вкладке "Направления" окна оказания приема. При этом оказание услуги по оформлению справки будет идентичным оказанию в дневнике врача. Поэтому в текущем разделе рассматривается только случай оказания услуги непосредственно в дневнике врача.</w:t>
      </w:r>
    </w:p>
    <w:p>
      <w:r>
        <w:t>Чтобы оформить санаторно-курортную карту, выполните следующие действия:</w:t>
      </w:r>
    </w:p>
    <w:p>
      <w:pPr>
        <w:pStyle w:val="ScrollListBullet"/>
        <w:numPr>
          <w:ilvl w:val="0"/>
          <w:numId w:val="50"/>
        </w:numPr>
        <w:ind w:left="1780"/>
      </w:pPr>
      <w: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1882495"/>
            <wp:docPr id="10001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21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824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51"/>
        </w:numPr>
        <w:ind w:left="1780"/>
      </w:pPr>
      <w:r>
        <w:rPr>
          <w:color w:val="172B4D"/>
        </w:rPr>
        <w:t>выберите в списке назначенную пациенту услугу, в рамках которой оформляется справка для получения путевки на санаторно-курортное лечение</w:t>
      </w:r>
      <w:r>
        <w:rPr>
          <w:color w:val="172B4D"/>
        </w:rPr>
        <w:t>, и нажмите на ссылку "Оказать". Откроется окно оказания услуги;</w:t>
      </w:r>
    </w:p>
    <w:p>
      <w:pPr>
        <w:keepNext/>
        <w:spacing w:beforeAutospacing="1"/>
        <w:jc w:val="center"/>
      </w:pPr>
      <w:r>
        <w:drawing>
          <wp:inline>
            <wp:extent cx="6295390" cy="3995419"/>
            <wp:docPr id="100014" name="" descr="Окно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336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954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5</w:t>
      </w:r>
      <w:r>
        <w:fldChar w:fldCharType="end"/>
      </w:r>
      <w:r>
        <w:t xml:space="preserve"> Окно оказания услуги</w:t>
      </w:r>
    </w:p>
    <w:p/>
    <w:p>
      <w:pPr>
        <w:pStyle w:val="ScrollListBullet"/>
        <w:numPr>
          <w:ilvl w:val="0"/>
          <w:numId w:val="52"/>
        </w:numPr>
        <w:ind w:left="1780"/>
      </w:pPr>
      <w:r>
        <w:rPr>
          <w:color w:val="172B4D"/>
        </w:rPr>
        <w:t>заполните все обязательные (выделенные цветом) поля в открывшемся окне, необходимые для сохранения услуги. Для последующего формирования СЭМД заполните поля согласно приведенной ниже таблице;</w:t>
      </w:r>
      <w:r>
        <w:rPr>
          <w:color w:val="172B4D"/>
        </w:rPr>
        <w:br/>
      </w:r>
      <w:r>
        <w:t>Поля, заполняемые для формирования СЭМД</w:t>
      </w:r>
    </w:p>
    <w:p>
      <w:pPr>
        <w:pStyle w:val="Caption"/>
        <w:keepNext/>
        <w:numPr>
          <w:ilvl w:val="0"/>
          <w:numId w:val="0"/>
        </w:numPr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Поля, заполняемые для формирования СЭМД</w:t>
      </w:r>
    </w:p>
    <w:tbl>
      <w:tblPr>
        <w:tblStyle w:val="ScrollTableNormal"/>
        <w:tblW w:w="0" w:type="auto"/>
        <w:tblInd w:w="1316" w:type="dxa"/>
        <w:tblLayout w:type="fixed"/>
        <w:tblLook w:val="0020"/>
      </w:tblPr>
      <w:tblGrid>
        <w:gridCol w:w="1462"/>
        <w:gridCol w:w="1462"/>
        <w:gridCol w:w="4471"/>
        <w:gridCol w:w="1032"/>
      </w:tblGrid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18" w:name="scroll-bookmark-10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18"/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Обязательность для СЭМД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ЗАБОЛЕВАНИЕ, ДЛЯ ЛЕЧЕНИЯ КОТОРОГО НАПРАВЛЯЕТСЯ В САНАТОРИЙ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Группа полей предназначена для ввода сведений о диагнозе основного заболевания, для лечения которого пациент направляется на санаторно-курортное лечение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МКБ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код по МКБ-10 заболевания, для лечения которого пациент направляется на санаторно-курортное лечение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ЗАБОЛЕВАНИЕ, ЯВЛЯЮЩЕЕСЯ ПРИЧИНОЙ ИНВАЛИДНОСТИ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Группа полей предназначена для ввода сведений о диагнозе заболевания, являющего причиной инвалидности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МКБ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код по МКБ-10 заболевания, являющегося причиной инвалидности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СОПУТСТВУЮЩИЕ ЗАБОЛЕВАНИЯ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Группа полей предназначена для ввода сведений о диагнозе сопутствующего заболевания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МКБ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код по МКБ-10 сопутствующего заболевания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Номер санаторно-курортной карты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санаторно-курортной карты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Предпочтительное место лечения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наименование одного или нескольких курортов, на которых предпочтительно санаторно-курортное лечение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Рекомендуемые сезоны лечения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Группа полей предназначена для ввода сведений о рекомендуемых для пациента сезонах санаторно-курортного лечения 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Зима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пациенту рекомендовано лечение в зимний сезон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Весна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пациенту рекомендовано лечение в весенний сезон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Лето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пациенту рекомендовано лечение в летний сезон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Осень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пациенту рекомендовано лечение в осенний сезон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Связано ли с заболеваниями или последствиями травм спинного и головного мозга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Выберите, связан ли диагноз основного заболевания пациента с заболеваниями или последствиями травм спинного и головного мозга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Комментарий врача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произвольный комментарий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Рекомендуемое лечение в санаторно-курортной организации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флажок, если пациенту рекомендовано лечение в условиях пребывания в санаторно-курортной организации.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 устанавливайте флажок, если рекомендовано лечение амбулаторно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Заключение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в выпадающем списке значение "противопоказания для санаторно-курортного лечения отсутствуют".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Заполнение текущего поля является признаком формирования СЭМД "Справка для получения путевки на санаторно-курортное лечение"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Сопровождение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пациенту требуется сопровождение на на санаторно-курортное лечение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Ближайший регион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код ближайшего субъекта Российской Федерации к месту проживания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Климат в месте проживания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климат в месте проживания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Климатические факторы в месте проживания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климатические факторы в месте проживания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</w:tbl>
    <w:p>
      <w:pPr>
        <w:pStyle w:val="ScrollListBullet"/>
        <w:numPr>
          <w:ilvl w:val="0"/>
          <w:numId w:val="52"/>
        </w:numPr>
        <w:ind w:left="1780"/>
      </w:pPr>
      <w:r w:rsidRPr="00E16162">
        <w:rPr>
          <w:color w:val="172B4D"/>
        </w:rPr>
        <w:t>нажмите на кнопку "Сохранить"</w:t>
      </w:r>
      <w:r>
        <w:rPr>
          <w:color w:val="172B4D"/>
        </w:rPr>
        <w:t> для сохранения внесенных данных. </w:t>
      </w:r>
    </w:p>
    <w:p>
      <w:pPr>
        <w:pStyle w:val="Heading2"/>
        <w:ind w:left="851"/>
      </w:pPr>
      <w:bookmarkStart w:id="19" w:name="scroll-bookmark-11"/>
      <w:bookmarkStart w:id="20" w:name="_Toc256000008"/>
      <w:r>
        <w:t>Оформление справки для получения путевки на санаторно-курортное лечение в карте медосмотра</w:t>
      </w:r>
      <w:bookmarkEnd w:id="20"/>
      <w:bookmarkEnd w:id="19"/>
    </w:p>
    <w:p>
      <w:r>
        <w:rPr>
          <w:color w:val="172B4D"/>
        </w:rPr>
        <w:t>Чтобы оформить санаторно-курортную карту в рамках прохождения медосмотра, выполните следующие действия:</w:t>
      </w:r>
    </w:p>
    <w:p>
      <w:pPr>
        <w:pStyle w:val="ScrollListBullet"/>
        <w:numPr>
          <w:ilvl w:val="0"/>
          <w:numId w:val="54"/>
        </w:numPr>
        <w:ind w:left="1780"/>
      </w:pPr>
      <w:r>
        <w:t>выберите пункт главного меню "Учет" → "Медосмотры" → "Карты медосмотров". Откроется форма для работы с картами медосмотров;</w:t>
      </w:r>
    </w:p>
    <w:p>
      <w:pPr>
        <w:keepNext/>
        <w:spacing w:beforeAutospacing="1"/>
        <w:jc w:val="center"/>
      </w:pPr>
      <w:r>
        <w:drawing>
          <wp:inline>
            <wp:extent cx="6295390" cy="1924670"/>
            <wp:docPr id="100015" name="" descr="Список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92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246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Список карт медосмотров</w:t>
      </w:r>
    </w:p>
    <w:p/>
    <w:p>
      <w:pPr>
        <w:pStyle w:val="ScrollListBullet"/>
        <w:numPr>
          <w:ilvl w:val="0"/>
          <w:numId w:val="55"/>
        </w:numPr>
        <w:ind w:left="1780"/>
      </w:pPr>
      <w:r>
        <w:t xml:space="preserve">выберите в списке карту медосмотра, прохождение которого включает оформление </w:t>
      </w:r>
      <w:r>
        <w:rPr>
          <w:color w:val="172B4D"/>
        </w:rPr>
        <w:t>справки для получения путевки на санаторно-курортное лечение</w:t>
      </w:r>
      <w:r>
        <w:t>, и нажмите на номер данной карты. Откроется окно карты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724476"/>
            <wp:docPr id="100016" name="" descr="Окно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51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244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7</w:t>
      </w:r>
      <w:r>
        <w:fldChar w:fldCharType="end"/>
      </w:r>
      <w:r>
        <w:t xml:space="preserve"> Окно карты медосмотра</w:t>
      </w:r>
    </w:p>
    <w:p/>
    <w:p>
      <w:pPr>
        <w:pStyle w:val="ScrollListBullet"/>
        <w:numPr>
          <w:ilvl w:val="0"/>
          <w:numId w:val="56"/>
        </w:numPr>
        <w:ind w:left="1780"/>
      </w:pPr>
      <w:r>
        <w:t>перейдите на вкладку "Услуги медосмотра", содержащую список услуг, оказываемых в ходе проведения медосмотра; </w:t>
      </w:r>
    </w:p>
    <w:p>
      <w:pPr>
        <w:pStyle w:val="ScrollListBullet"/>
        <w:numPr>
          <w:ilvl w:val="0"/>
          <w:numId w:val="56"/>
        </w:numPr>
        <w:ind w:left="1780"/>
      </w:pPr>
      <w:r>
        <w:t>выберите в списке услугу, в рамках которой оформляется </w:t>
      </w:r>
      <w:r>
        <w:rPr>
          <w:color w:val="172B4D"/>
        </w:rPr>
        <w:t>справка для получения путевки на санаторно-курортное лечение</w:t>
      </w:r>
      <w:r>
        <w:t>, и нажмите на ссылку "Принять". Откроется окно оказания услуги;</w:t>
      </w:r>
    </w:p>
    <w:p>
      <w:pPr>
        <w:keepNext/>
        <w:spacing w:beforeAutospacing="1"/>
        <w:jc w:val="center"/>
      </w:pPr>
      <w:r>
        <w:drawing>
          <wp:inline>
            <wp:extent cx="6295390" cy="3752219"/>
            <wp:docPr id="100017" name="" descr="Окно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57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522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Окно оказания услуги</w:t>
      </w:r>
    </w:p>
    <w:p/>
    <w:p>
      <w:pPr>
        <w:pStyle w:val="ScrollListBullet"/>
        <w:numPr>
          <w:ilvl w:val="0"/>
          <w:numId w:val="57"/>
        </w:numPr>
        <w:ind w:left="1780"/>
      </w:pPr>
      <w:r>
        <w:rPr>
          <w:color w:val="172B4D"/>
        </w:rPr>
        <w:t>заполните все обязательные (выделенные цветом) поля в открывшемся окне, необходимые для сохранения услуги. Для последующего формирования СЭМД заполните поля согласно приведенной ниже таблице;</w:t>
      </w:r>
      <w:r>
        <w:rPr>
          <w:color w:val="172B4D"/>
        </w:rPr>
        <w:br/>
      </w:r>
      <w:r>
        <w:t>Поля, заполняемые для формирования СЭМД</w:t>
      </w:r>
    </w:p>
    <w:p>
      <w:pPr>
        <w:pStyle w:val="Caption"/>
        <w:keepNext/>
        <w:numPr>
          <w:ilvl w:val="0"/>
          <w:numId w:val="0"/>
        </w:numPr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Поля, заполняемые для формирования СЭМД</w:t>
      </w:r>
    </w:p>
    <w:tbl>
      <w:tblPr>
        <w:tblStyle w:val="ScrollTableNormal"/>
        <w:tblW w:w="0" w:type="auto"/>
        <w:tblInd w:w="1316" w:type="dxa"/>
        <w:tblLayout w:type="fixed"/>
        <w:tblLook w:val="0020"/>
      </w:tblPr>
      <w:tblGrid>
        <w:gridCol w:w="1462"/>
        <w:gridCol w:w="1462"/>
        <w:gridCol w:w="4471"/>
        <w:gridCol w:w="1032"/>
      </w:tblGrid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21" w:name="scroll-bookmark-12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21"/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Обязательность для СЭМД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ЗАБОЛЕВАНИЕ, ДЛЯ ЛЕЧЕНИЯ КОТОРОГО НАПРАВЛЯЕТСЯ В САНАТОРИЙ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Группа полей предназначена для ввода сведений о диагнозе основного заболевания, для лечения которого пациент направляется на санаторно-курортное лечение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МКБ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код по МКБ-10 заболевания, для лечения которого пациент направляется на санаторно-курортное лечение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ЗАБОЛЕВАНИЕ, ЯВЛЯЮЩЕЕСЯ ПРИЧИНОЙ ИНВАЛИДНОСТИ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Группа полей предназначена для ввода сведений о диагнозе заболевания, являющего причиной инвалидности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МКБ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код по МКБ-10 заболевания, являющегося причиной инвалидности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СОПУТСТВУЮЩИЕ ЗАБОЛЕВАНИЯ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Группа полей предназначена для ввода сведений о диагнозе сопутствующего заболевания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МКБ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код по МКБ-10 сопутствующего заболевания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Номер санаторно-курортной карты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санаторно-курортной карты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Предпочтительное место лечения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наименование одного или нескольких курортов, на которых предпочтительно санаторно-курортное лечение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Рекомендуемые сезоны лечения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Группа полей предназначена для ввода сведений о рекомендуемых для пациента сезонах санаторно-курортного лечения 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Зима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пациенту рекомендовано лечение в зимний сезон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Весна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пациенту рекомендовано лечение в весенний сезон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Лето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пациенту рекомендовано лечение в летний сезон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Осень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пациенту рекомендовано лечение в осенний сезон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Связано ли с заболеваниями или последствиями травм спинного и головного мозга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Выберите, связан ли диагноз основного заболевания пациента с заболеваниями или последствиями травм спинного и головного мозга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Комментарий врача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произвольный комментарий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Рекомендуемое лечение в санаторно-курортной организации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флажок, если пациенту рекомендовано лечение в условиях пребывания в санаторно-курортной организации.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 устанавливайте флажок, если рекомендовано лечение амбулаторно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Заключение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в выпадающем списке значение "противопоказания для санаторно-курортного лечения отсутствуют".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Заполнение текущего поля является признаком формирования СЭМД "Справка для получения путевки на санаторно-курортное лечение"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Сопровождение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пациенту требуется сопровождение на на санаторно-курортное лечение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Ближайший регион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код ближайшего субъекта Российской Федерации к месту проживания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Климат в месте проживания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климат в месте проживания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92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Климатические факторы в месте проживания</w:t>
            </w:r>
          </w:p>
        </w:tc>
        <w:tc>
          <w:tcPr>
            <w:tcW w:w="447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климатические факторы в месте проживания пациента</w:t>
            </w:r>
          </w:p>
        </w:tc>
        <w:tc>
          <w:tcPr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</w:tbl>
    <w:p>
      <w:pPr>
        <w:pStyle w:val="ScrollListBullet"/>
        <w:ind w:left="1781"/>
      </w:pPr>
    </w:p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rPr>
          <w:color w:val="172B4D"/>
        </w:rPr>
        <w:t>нажмите на кнопку "Сохранить"</w:t>
      </w:r>
      <w:r>
        <w:rPr>
          <w:color w:val="172B4D"/>
        </w:rPr>
        <w:t> для сохранения внесенных данных.</w:t>
      </w:r>
    </w:p>
    <w:p>
      <w:pPr>
        <w:pStyle w:val="Heading1"/>
        <w:ind w:left="851"/>
      </w:pPr>
      <w:bookmarkStart w:id="22" w:name="scroll-bookmark-13"/>
      <w:bookmarkStart w:id="23" w:name="_Toc256000009"/>
      <w:r>
        <w:t>Формирование СЭМД. Интеграция с РЭМД. СЭМД "Справка для получения путевки на санаторно-курортное лечение"</w:t>
      </w:r>
      <w:bookmarkEnd w:id="23"/>
      <w:bookmarkEnd w:id="22"/>
    </w:p>
    <w:p>
      <w:r>
        <w:t>СЭМД "</w:t>
      </w:r>
      <w:r>
        <w:rPr>
          <w:color w:val="172B4D"/>
        </w:rPr>
        <w:t>Справка для получения путевки на санаторно-курортное лечение</w:t>
      </w:r>
      <w:r>
        <w:t>" формируется на основании оказанной пациенту услуги, в рамках которой оформляется </w:t>
      </w:r>
      <w:r>
        <w:rPr>
          <w:color w:val="333333"/>
        </w:rPr>
        <w:t>справка для получения путевки на санаторно-курортное лечение, и только в том случае, если </w:t>
      </w:r>
      <w:r>
        <w:rPr>
          <w:color w:val="172B4D"/>
        </w:rPr>
        <w:t>при оказании услуги заполнено поле "Заключение" (см. "</w:t>
      </w:r>
      <w:hyperlink w:anchor="scroll-bookmark-8" w:history="1">
        <w:r>
          <w:rPr>
            <w:rStyle w:val="Hyperlink"/>
            <w:color w:val="172B4D"/>
          </w:rPr>
          <w:t>Оформление справки для получения путевки на санаторно-курортное лечение</w:t>
        </w:r>
      </w:hyperlink>
      <w:r>
        <w:rPr>
          <w:color w:val="172B4D"/>
        </w:rPr>
        <w:t>")</w:t>
      </w:r>
      <w:r>
        <w:t>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Помимо оказанной услуги по справки для получения путевки на санаторно-курортное лечение, также должно быть обеспечено наличие всей необходимой информации о пациенте, сотрудниках, участвующих в процессе формирования и подписания СЭМД, и МО, в рамках которой формируется СЭМД (см. "</w:t>
            </w:r>
            <w:hyperlink w:anchor="scroll-bookmark-4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Проверка данных, необходимых для СЭМД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").</w:t>
            </w:r>
          </w:p>
        </w:tc>
      </w:tr>
    </w:tbl>
    <w:p/>
    <w:p w:rsidRPr="00E16162">
      <w:pPr>
        <w:pStyle w:val="Heading2"/>
        <w:ind w:left="851"/>
      </w:pPr>
      <w:bookmarkStart w:id="24" w:name="scroll-bookmark-14"/>
      <w:bookmarkStart w:id="25" w:name="_Toc256000010"/>
      <w:r w:rsidRPr="00E16162">
        <w:t>Формирование СЭМД на основании услуги, оказанной в дневнике врача</w:t>
      </w:r>
      <w:bookmarkEnd w:id="25"/>
      <w:bookmarkEnd w:id="24"/>
    </w:p>
    <w:p w:rsidRPr="00E16162">
      <w:r w:rsidRPr="00E16162">
        <w:t>Чтобы сформировать СЭМД "</w:t>
      </w:r>
      <w:r w:rsidRPr="00E16162">
        <w:rPr>
          <w:color w:val="172B4D"/>
        </w:rPr>
        <w:t>Справка для получения путевки на санаторно-курортное лечение</w:t>
      </w:r>
      <w:r>
        <w:t>", выполните следующие действия:</w:t>
      </w:r>
    </w:p>
    <w:p>
      <w:pPr>
        <w:pStyle w:val="ScrollListBullet"/>
        <w:numPr>
          <w:ilvl w:val="0"/>
          <w:numId w:val="59"/>
        </w:numPr>
        <w:ind w:left="1780"/>
      </w:pPr>
      <w:r>
        <w:rPr>
          <w:color w:val="172B4D"/>
        </w:rP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2390376"/>
            <wp:docPr id="100018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75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903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9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60"/>
        </w:numPr>
        <w:ind w:left="1780"/>
      </w:pPr>
      <w:r>
        <w:rPr>
          <w:color w:val="172B4D"/>
        </w:rPr>
        <w:t xml:space="preserve">выберите в дневнике оказанную пациенту услугу, в рамках которой </w:t>
      </w:r>
      <w:r>
        <w:rPr>
          <w:color w:val="333333"/>
        </w:rPr>
        <w:t>оформлена справка для получения путевки на санаторно-курортное лечение,</w:t>
      </w:r>
      <w:r>
        <w:rPr>
          <w:color w:val="172B4D"/>
        </w:rPr>
        <w:t xml:space="preserve"> и нажмите на ссылку "Редактировать". Откроется окно редактирования услуги;</w:t>
      </w:r>
    </w:p>
    <w:p>
      <w:pPr>
        <w:keepNext/>
        <w:spacing w:beforeAutospacing="1"/>
        <w:jc w:val="center"/>
      </w:pPr>
      <w:r>
        <w:drawing>
          <wp:inline>
            <wp:extent cx="6295390" cy="3365852"/>
            <wp:docPr id="100019" name="" descr="Окно редактиров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35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658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10</w:t>
      </w:r>
      <w:r>
        <w:fldChar w:fldCharType="end"/>
      </w:r>
      <w:r>
        <w:t xml:space="preserve"> Окно редактирования услуги</w:t>
      </w:r>
    </w:p>
    <w:p/>
    <w:p>
      <w:pPr>
        <w:pStyle w:val="ScrollListBullet"/>
        <w:numPr>
          <w:ilvl w:val="0"/>
          <w:numId w:val="61"/>
        </w:numPr>
        <w:ind w:left="1780"/>
      </w:pPr>
      <w:r>
        <w:t>перейдите на вкладку "Документы", предназначенную для работы с электронными медицинскими документами;</w:t>
      </w:r>
    </w:p>
    <w:p>
      <w:pPr>
        <w:pStyle w:val="ScrollListBullet"/>
        <w:numPr>
          <w:ilvl w:val="0"/>
          <w:numId w:val="61"/>
        </w:numPr>
        <w:ind w:left="1780"/>
      </w:pPr>
      <w:r>
        <w:t xml:space="preserve">нажмите на кнопку "Сформировать и подписать документы (СЭМД)". </w:t>
      </w:r>
      <w:r>
        <w:rPr>
          <w:color w:val="172B4D"/>
        </w:rPr>
        <w:t>Перед тем как сформировать электронный медицинский документ, Система осуществляет ряд проверок:</w:t>
      </w:r>
    </w:p>
    <w:p>
      <w:pPr>
        <w:pStyle w:val="ScrollListBullet2"/>
        <w:numPr>
          <w:ilvl w:val="0"/>
          <w:numId w:val="62"/>
        </w:numPr>
        <w:ind w:left="2245"/>
        <w:jc w:val="center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 с перечнем ошибок. </w:t>
      </w:r>
      <w:r>
        <w:rPr>
          <w:color w:val="172B4D"/>
        </w:rPr>
        <w:t>В этом случае необходимо исправить выявленные ошибки и повторить формирование документа;</w:t>
      </w:r>
      <w:r>
        <w:rPr>
          <w:color w:val="172B4D"/>
        </w:rPr>
        <w:br/>
      </w:r>
      <w:r>
        <w:rPr>
          <w:color w:val="172B4D"/>
        </w:rPr>
        <w:br/>
      </w:r>
      <w:r>
        <w:rPr>
          <w:color w:val="172B4D"/>
        </w:rPr>
        <w:drawing>
          <wp:inline>
            <wp:extent cx="4410075" cy="1628775"/>
            <wp:docPr id="100020" name="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85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 </w:t>
      </w:r>
    </w:p>
    <w:p>
      <w:pPr>
        <w:pStyle w:val="ScrollListBullet2"/>
        <w:numPr>
          <w:ilvl w:val="0"/>
          <w:numId w:val="62"/>
        </w:numPr>
        <w:ind w:left="2245"/>
        <w:jc w:val="center"/>
      </w:pPr>
      <w:r>
        <w:rPr>
          <w:color w:val="172B4D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63"/>
        </w:numPr>
        <w:ind w:left="2592"/>
        <w:jc w:val="center"/>
      </w:pPr>
      <w:r>
        <w:t>создание новой версии СЭМД запрещено всегда. В этом случае выдается соответствующее системное сообщение и процесс формирования СЭМД прекращается;</w:t>
      </w:r>
      <w:r>
        <w:br/>
      </w:r>
      <w:r>
        <w:t>  </w:t>
      </w:r>
      <w:r>
        <w:br/>
      </w:r>
      <w:r>
        <w:drawing>
          <wp:inline>
            <wp:extent cx="4352925" cy="1590675"/>
            <wp:docPr id="100021" name="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30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63"/>
        </w:numPr>
        <w:ind w:left="2592"/>
        <w:jc w:val="center"/>
      </w:pPr>
      <w:r>
        <w:t>выдача предупреждения, если предыдущая версия СЭМД подписана не всеми участниками подписания. В этом случае выдается системное предупреждение с возможностью выбора пользователем дальнейшего действия: создавать далее новую версию СЭМД или нет. При нажатии на кнопку "Нет" процесс формирования СЭМД прекращается. При нажатии на кнопку "Да" открывается окно подписания формируемого электронного медицинского документа;</w:t>
      </w:r>
      <w:r>
        <w:br/>
      </w:r>
      <w:r>
        <w:t>  </w:t>
      </w:r>
      <w:r>
        <w:br/>
      </w:r>
      <w:r>
        <w:drawing>
          <wp:inline>
            <wp:extent cx="4371975" cy="1714500"/>
            <wp:docPr id="100022" name="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77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 </w:t>
      </w:r>
    </w:p>
    <w:p>
      <w:pPr>
        <w:pStyle w:val="ScrollListBullet3"/>
        <w:numPr>
          <w:ilvl w:val="0"/>
          <w:numId w:val="63"/>
        </w:numPr>
        <w:ind w:left="2592"/>
        <w:jc w:val="center"/>
      </w:pPr>
      <w:r>
        <w:t>создание новой версии СЭМД запрещено, если предыдущая версия подписана не всеми участниками подписания. В этом случае выдается соответствующее системное сообщение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619625" cy="1447800"/>
            <wp:docPr id="100023" name="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05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3"/>
        <w:numPr>
          <w:ilvl w:val="0"/>
          <w:numId w:val="63"/>
        </w:numPr>
        <w:ind w:left="2592"/>
        <w:jc w:val="center"/>
      </w:pPr>
      <w:r>
        <w:t>создание новой версии СЭМД запрещено, если предыдущая версия не была зарегистрирована в РЭМД. В этом случае выдается соответствующее системное сообщение 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352925" cy="1619250"/>
            <wp:docPr id="100024" name="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7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63"/>
        </w:numPr>
        <w:ind w:left="2592"/>
        <w:jc w:val="center"/>
      </w:pPr>
      <w:r>
        <w:t>создание новой версии СЭМД разрешено всегда. В этом случае сразу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5074030"/>
            <wp:docPr id="100025" name="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4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740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11</w:t>
      </w:r>
      <w:r>
        <w:fldChar w:fldCharType="end"/>
      </w:r>
      <w:r>
        <w:t xml:space="preserve"> Окно подписания формируемого электронного медицинского документа</w:t>
      </w:r>
    </w:p>
    <w:p/>
    <w:p>
      <w:pPr>
        <w:pStyle w:val="ScrollListBullet"/>
        <w:numPr>
          <w:ilvl w:val="0"/>
          <w:numId w:val="64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66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нажмите на кнопку "Подписать". Произойдет формирование СЭМД "</w:t>
      </w:r>
      <w:r w:rsidRPr="00E16162">
        <w:rPr>
          <w:color w:val="172B4D"/>
        </w:rPr>
        <w:t>Справка для получения путевки на санаторно-курортное лечение</w:t>
      </w:r>
      <w:r>
        <w:t>".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Справка для получения путевки на санаторно-курортное лечение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участниками.</w:t>
            </w:r>
          </w:p>
        </w:tc>
      </w:tr>
    </w:tbl>
    <w:p/>
    <w:p w:rsidRPr="00E16162">
      <w:pPr>
        <w:pStyle w:val="Heading2"/>
        <w:ind w:left="851"/>
      </w:pPr>
      <w:bookmarkStart w:id="26" w:name="scroll-bookmark-15"/>
      <w:bookmarkStart w:id="27" w:name="_Toc256000011"/>
      <w:r w:rsidRPr="00E16162">
        <w:t>Формирование СЭМД на основании услуги, оказанной в карте медосмотра</w:t>
      </w:r>
      <w:bookmarkEnd w:id="27"/>
      <w:bookmarkEnd w:id="26"/>
    </w:p>
    <w:p w:rsidRPr="00E16162">
      <w:r w:rsidRPr="00E16162">
        <w:t>Чтобы сформировать СЭМД "</w:t>
      </w:r>
      <w:r w:rsidRPr="00E16162">
        <w:rPr>
          <w:color w:val="172B4D"/>
        </w:rPr>
        <w:t>Справка для получения путевки на санаторно-курортное лечение</w:t>
      </w:r>
      <w:r>
        <w:t>", выполните следующие действия:</w:t>
      </w:r>
    </w:p>
    <w:p>
      <w:pPr>
        <w:pStyle w:val="ScrollListBullet"/>
        <w:numPr>
          <w:ilvl w:val="0"/>
          <w:numId w:val="67"/>
        </w:numPr>
        <w:ind w:left="1780"/>
      </w:pPr>
      <w:r>
        <w:t>выберите для перехода пункт главного меню в зависимости от текущего статуса медосмотра пациента:</w:t>
      </w:r>
    </w:p>
    <w:p>
      <w:pPr>
        <w:pStyle w:val="ScrollListBullet2"/>
        <w:numPr>
          <w:ilvl w:val="0"/>
          <w:numId w:val="68"/>
        </w:numPr>
        <w:ind w:left="2245"/>
      </w:pPr>
      <w:r>
        <w:t>если медосмотр пациентом пройден не до конца и карта медосмотр еще не закрыта, то выберите пункт главного меню "Учет" → "Медосмотры" → "Карты медосмотров". И в открывшейся форме найдите карту медосмотра пациента, </w:t>
      </w:r>
      <w:r>
        <w:t xml:space="preserve">прохождение которого включало оформление </w:t>
      </w:r>
      <w:r>
        <w:rPr>
          <w:color w:val="172B4D"/>
        </w:rPr>
        <w:t>справки для получения путевки на санаторно-курортное лечение, </w:t>
      </w:r>
      <w:r>
        <w:t>и нажмите на её номер</w:t>
      </w:r>
      <w:r>
        <w:rPr>
          <w:color w:val="172B4D"/>
        </w:rPr>
        <w:t>;</w:t>
      </w:r>
    </w:p>
    <w:p>
      <w:pPr>
        <w:pStyle w:val="ScrollListBullet2"/>
        <w:numPr>
          <w:ilvl w:val="0"/>
          <w:numId w:val="68"/>
        </w:numPr>
        <w:ind w:left="2245"/>
      </w:pPr>
      <w:r>
        <w:t>если медосмотр пациентом пройден полностью и карта медосмотр уже закрыта, то выберите пункт главного меню "Учет" → "Медосмотры" → "Архив карт медосмотра". И в открывшейся форме найдите карту медосмотра пациента, </w:t>
      </w:r>
      <w:r>
        <w:t xml:space="preserve">прохождение которого включало оформление </w:t>
      </w:r>
      <w:r>
        <w:rPr>
          <w:color w:val="172B4D"/>
        </w:rPr>
        <w:t>справки для получения путевки на санаторно-курортное лечение, и </w:t>
      </w:r>
      <w:r>
        <w:t>нажмите на её номер</w:t>
      </w:r>
      <w:r>
        <w:rPr>
          <w:color w:val="172B4D"/>
        </w:rPr>
        <w:t>;</w:t>
      </w:r>
    </w:p>
    <w:p>
      <w:pPr>
        <w:pStyle w:val="ScrollListBullet"/>
        <w:numPr>
          <w:ilvl w:val="0"/>
          <w:numId w:val="69"/>
        </w:numPr>
        <w:ind w:left="1780"/>
      </w:pPr>
      <w:r>
        <w:t>перейдите на вкладку "Услуги медосмотра", содержащую список услуг, оказываемых в ходе проведения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724476"/>
            <wp:docPr id="100026" name="" descr="Окно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10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244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12</w:t>
      </w:r>
      <w:r>
        <w:fldChar w:fldCharType="end"/>
      </w:r>
      <w:r>
        <w:t xml:space="preserve"> Окно карты медосмотра</w:t>
      </w:r>
    </w:p>
    <w:p/>
    <w:p>
      <w:pPr>
        <w:pStyle w:val="ScrollListBullet"/>
        <w:numPr>
          <w:ilvl w:val="0"/>
          <w:numId w:val="70"/>
        </w:numPr>
        <w:ind w:left="1780"/>
      </w:pPr>
      <w:r>
        <w:t>выберите в списке услугу, в рамках которой оформлена </w:t>
      </w:r>
      <w:r>
        <w:rPr>
          <w:color w:val="172B4D"/>
        </w:rPr>
        <w:t>справка для получения путевки на санаторно-курортное лечение</w:t>
      </w:r>
      <w:r>
        <w:t xml:space="preserve">, и нажмите на кнопку </w:t>
      </w:r>
      <w:r>
        <w:drawing>
          <wp:inline>
            <wp:extent cx="200025" cy="209550"/>
            <wp:docPr id="100027" name="" descr="_scroll_external/attachments/image2023-11-27_15-34-40-b9cc4cac82e4c6fefbe12621635759eae9d8fa1c79d2c70cacd7d6b10bb02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56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редактирования услуги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3365852"/>
            <wp:docPr id="100028" name="" descr="Окно редактирования услуги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11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658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13</w:t>
      </w:r>
      <w:r>
        <w:fldChar w:fldCharType="end"/>
      </w:r>
      <w:r>
        <w:t xml:space="preserve"> Окно редактирования услуги медосмотра</w:t>
      </w:r>
    </w:p>
    <w:p/>
    <w:p>
      <w:pPr>
        <w:pStyle w:val="ScrollListBullet"/>
        <w:numPr>
          <w:ilvl w:val="0"/>
          <w:numId w:val="71"/>
        </w:numPr>
        <w:ind w:left="1780"/>
      </w:pPr>
      <w:r>
        <w:t>перейдите на вкладку "Документы", предназначенную для работы с электронными медицинскими документами;</w:t>
      </w:r>
    </w:p>
    <w:p>
      <w:pPr>
        <w:pStyle w:val="ScrollListBullet"/>
        <w:numPr>
          <w:ilvl w:val="0"/>
          <w:numId w:val="71"/>
        </w:numPr>
        <w:ind w:left="1780"/>
      </w:pPr>
      <w:r>
        <w:t xml:space="preserve">нажмите на кнопку "Сформировать и подписать документы (СЭМД)". </w:t>
      </w:r>
      <w:r>
        <w:rPr>
          <w:color w:val="172B4D"/>
        </w:rPr>
        <w:t>Перед тем как сформировать электронный медицинский документ, Система осуществляет ряд проверок:</w:t>
      </w:r>
    </w:p>
    <w:p>
      <w:pPr>
        <w:pStyle w:val="ScrollListBullet2"/>
        <w:numPr>
          <w:ilvl w:val="0"/>
          <w:numId w:val="72"/>
        </w:numPr>
        <w:ind w:left="2245"/>
        <w:jc w:val="center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 с перечнем ошибок. </w:t>
      </w:r>
      <w:r>
        <w:rPr>
          <w:color w:val="172B4D"/>
        </w:rPr>
        <w:t>В этом случае необходимо исправить выявленные ошибки и повторить формирование документа;</w:t>
      </w:r>
      <w:r>
        <w:rPr>
          <w:color w:val="172B4D"/>
        </w:rPr>
        <w:br/>
      </w:r>
      <w:r>
        <w:rPr>
          <w:color w:val="172B4D"/>
        </w:rPr>
        <w:br/>
      </w:r>
      <w:r>
        <w:rPr>
          <w:color w:val="172B4D"/>
        </w:rPr>
        <w:drawing>
          <wp:inline>
            <wp:extent cx="4410075" cy="1628775"/>
            <wp:docPr id="100029" name="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64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 </w:t>
      </w:r>
    </w:p>
    <w:p>
      <w:pPr>
        <w:pStyle w:val="ScrollListBullet2"/>
        <w:numPr>
          <w:ilvl w:val="0"/>
          <w:numId w:val="72"/>
        </w:numPr>
        <w:ind w:left="2245"/>
        <w:jc w:val="center"/>
      </w:pPr>
      <w:r>
        <w:rPr>
          <w:color w:val="172B4D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73"/>
        </w:numPr>
        <w:ind w:left="2592"/>
        <w:jc w:val="center"/>
      </w:pPr>
      <w:r>
        <w:t>создание новой версии СЭМД запрещено всегда. В этом случае выдается соответствующее системное сообщение и процесс формирования СЭМД прекращается;</w:t>
      </w:r>
      <w:r>
        <w:br/>
      </w:r>
      <w:r>
        <w:t>  </w:t>
      </w:r>
      <w:r>
        <w:br/>
      </w:r>
      <w:r>
        <w:drawing>
          <wp:inline>
            <wp:extent cx="4352925" cy="1590675"/>
            <wp:docPr id="100030" name="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12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73"/>
        </w:numPr>
        <w:ind w:left="2592"/>
        <w:jc w:val="center"/>
      </w:pPr>
      <w:r>
        <w:t>выдача предупреждения, если предыдущая версия СЭМД подписана не всеми участниками подписания. В этом случае выдается системное предупреждение с возможностью выбора пользователем дальнейшего действия: создавать далее новую версию СЭМД или нет. При нажатии на кнопку "Нет" процесс формирования СЭМД прекращается. При нажатии на кнопку "Да" открывается окно подписания формируемого электронного медицинского документа;</w:t>
      </w:r>
      <w:r>
        <w:br/>
      </w:r>
      <w:r>
        <w:t>  </w:t>
      </w:r>
      <w:r>
        <w:br/>
      </w:r>
      <w:r>
        <w:drawing>
          <wp:inline>
            <wp:extent cx="4371975" cy="1714500"/>
            <wp:docPr id="100031" name="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7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 </w:t>
      </w:r>
    </w:p>
    <w:p>
      <w:pPr>
        <w:pStyle w:val="ScrollListBullet3"/>
        <w:numPr>
          <w:ilvl w:val="0"/>
          <w:numId w:val="73"/>
        </w:numPr>
        <w:ind w:left="2592"/>
        <w:jc w:val="center"/>
      </w:pPr>
      <w:r>
        <w:t>создание новой версии СЭМД запрещено, если предыдущая версия подписана не всеми участниками подписания. В этом случае выдается соответствующее системное сообщение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619625" cy="1447800"/>
            <wp:docPr id="100032" name="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50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3"/>
        <w:numPr>
          <w:ilvl w:val="0"/>
          <w:numId w:val="73"/>
        </w:numPr>
        <w:ind w:left="2592"/>
        <w:jc w:val="center"/>
      </w:pPr>
      <w:r>
        <w:t>создание новой версии СЭМД запрещено, если предыдущая версия не была зарегистрирована в РЭМД. В этом случае выдается соответствующее системное сообщение 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352925" cy="1619250"/>
            <wp:docPr id="100033" name="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16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73"/>
        </w:numPr>
        <w:ind w:left="2592"/>
        <w:jc w:val="center"/>
      </w:pPr>
      <w:r>
        <w:t>создание новой версии СЭМД разрешено всегда. В этом случае сразу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5074030"/>
            <wp:docPr id="100034" name="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92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740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14</w:t>
      </w:r>
      <w:r>
        <w:fldChar w:fldCharType="end"/>
      </w:r>
      <w:r>
        <w:t xml:space="preserve"> Окно подписания формируемого электронного медицинского документа</w:t>
      </w:r>
    </w:p>
    <w:p/>
    <w:p>
      <w:pPr>
        <w:pStyle w:val="ScrollListBullet"/>
        <w:numPr>
          <w:ilvl w:val="0"/>
          <w:numId w:val="74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76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нажмите на кнопку "Подписать". Произойдет формирование СЭМД "</w:t>
      </w:r>
      <w:r w:rsidRPr="00E16162">
        <w:rPr>
          <w:color w:val="172B4D"/>
        </w:rPr>
        <w:t>Справка для получения путевки на санаторно-курортное лечение</w:t>
      </w:r>
      <w:r>
        <w:t>".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Справка для получения путевки на санаторно-курортное лечение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участниками.</w:t>
            </w:r>
          </w:p>
        </w:tc>
      </w:tr>
    </w:tbl>
    <w:p/>
    <w:p w:rsidRPr="00E16162">
      <w:pPr>
        <w:pStyle w:val="Heading1"/>
        <w:ind w:left="851"/>
      </w:pPr>
      <w:bookmarkStart w:id="28" w:name="scroll-bookmark-16"/>
      <w:bookmarkStart w:id="29" w:name="_Toc256000012"/>
      <w:r w:rsidRPr="00E16162">
        <w:t>Подписание СЭМД другими участниками. Интеграция с РЭМД. СЭМД "Справка для получения путевки на санаторно-курортное лечение"</w:t>
      </w:r>
      <w:bookmarkEnd w:id="29"/>
      <w:bookmarkEnd w:id="28"/>
    </w:p>
    <w:p w:rsidRPr="00E16162">
      <w:r w:rsidRPr="00E16162">
        <w:t>Если помимо автора СЭМД "</w:t>
      </w:r>
      <w:r w:rsidRPr="00E16162">
        <w:rPr>
          <w:color w:val="172B4D"/>
        </w:rPr>
        <w:t>Справка для получения путевки на санаторно-курортное лечение</w:t>
      </w:r>
      <w:r>
        <w:t>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30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30" w:name="scroll-bookmark-17"/>
      <w:bookmarkStart w:id="31" w:name="_Toc256000013"/>
      <w:r w:rsidRPr="00E16162">
        <w:t>Подписание или отказ в подписании одного документа</w:t>
      </w:r>
      <w:bookmarkEnd w:id="31"/>
      <w:bookmarkEnd w:id="30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77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3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07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8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8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36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2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79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80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80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32" w:name="scroll-bookmark-18"/>
      <w:bookmarkStart w:id="33" w:name="_Toc256000014"/>
      <w:r w:rsidRPr="00E16162">
        <w:t>Отказ в подписании одного документа с указанием причины отказа</w:t>
      </w:r>
      <w:bookmarkEnd w:id="33"/>
      <w:bookmarkEnd w:id="32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81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3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91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82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82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38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66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83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83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34" w:name="scroll-bookmark-19"/>
      <w:bookmarkStart w:id="35" w:name="_Toc256000015"/>
      <w:r w:rsidRPr="00E16162">
        <w:t>Массовое подписание или отказ в подписании документов</w:t>
      </w:r>
      <w:bookmarkEnd w:id="35"/>
      <w:bookmarkEnd w:id="34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84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39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55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85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85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85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40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2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20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86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87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87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36" w:name="scroll-bookmark-20"/>
      <w:bookmarkStart w:id="37" w:name="_Toc256000016"/>
      <w:r w:rsidRPr="00E16162">
        <w:t>Передача СЭМД в РЭМД. Интеграция с РЭМД. СЭМД "Справка для получения путевки на санаторно-курортное лечение"</w:t>
      </w:r>
      <w:bookmarkEnd w:id="37"/>
      <w:bookmarkEnd w:id="36"/>
    </w:p>
    <w:p w:rsidRPr="00E16162">
      <w:r w:rsidRPr="00E16162">
        <w:t>После того как документ "</w:t>
      </w:r>
      <w:r w:rsidRPr="00E16162">
        <w:rPr>
          <w:color w:val="172B4D"/>
        </w:rPr>
        <w:t>Справка для получения путевки на санаторно-курортное лечение</w:t>
      </w:r>
      <w:r>
        <w:t>" будет подписан всеми участниками подписания, его можно отправить на регистрацию в РЭМД.</w:t>
      </w:r>
    </w:p>
    <w:p>
      <w:pPr>
        <w:pStyle w:val="Heading2"/>
        <w:ind w:left="851"/>
      </w:pPr>
      <w:bookmarkStart w:id="38" w:name="scroll-bookmark-21"/>
      <w:bookmarkStart w:id="39" w:name="_Toc256000017"/>
      <w:r>
        <w:t>Отправка автором СЭМД, сформированного в дневнике врача, на регистрацию в РЭМД</w:t>
      </w:r>
      <w:bookmarkEnd w:id="39"/>
      <w:bookmarkEnd w:id="38"/>
    </w:p>
    <w:p>
      <w:r>
        <w:t>Чтобы отправить СЭМД "</w:t>
      </w:r>
      <w:r>
        <w:rPr>
          <w:color w:val="172B4D"/>
        </w:rPr>
        <w:t>Справка для получения путевки на санаторно-курортное лечение</w:t>
      </w:r>
      <w:r>
        <w:t>" на регистрацию в РЭМД, выполните следующие действия:</w:t>
      </w:r>
    </w:p>
    <w:p>
      <w:pPr>
        <w:pStyle w:val="ScrollListBullet"/>
        <w:numPr>
          <w:ilvl w:val="0"/>
          <w:numId w:val="88"/>
        </w:numPr>
        <w:ind w:left="1780"/>
      </w:pPr>
      <w:r>
        <w:rPr>
          <w:color w:val="172B4D"/>
        </w:rP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2390376"/>
            <wp:docPr id="100041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1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903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21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89"/>
        </w:numPr>
        <w:ind w:left="1780"/>
      </w:pPr>
      <w:r>
        <w:rPr>
          <w:color w:val="172B4D"/>
        </w:rPr>
        <w:t xml:space="preserve">выберите в дневнике оказанную пациенту услугу, в рамках которой </w:t>
      </w:r>
      <w:r>
        <w:rPr>
          <w:color w:val="333333"/>
        </w:rPr>
        <w:t>оформлена справка для получения путевки на санаторно-курортное лечение,</w:t>
      </w:r>
      <w:r>
        <w:rPr>
          <w:color w:val="172B4D"/>
        </w:rPr>
        <w:t xml:space="preserve"> и нажмите на ссылку "Редактировать". Откроется окно редактирования услуги;</w:t>
      </w:r>
    </w:p>
    <w:p>
      <w:pPr>
        <w:keepNext/>
        <w:spacing w:beforeAutospacing="1"/>
        <w:jc w:val="center"/>
      </w:pPr>
      <w:r>
        <w:drawing>
          <wp:inline>
            <wp:extent cx="6295390" cy="3096093"/>
            <wp:docPr id="100042" name="" descr="Окно редактиров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9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960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22</w:t>
      </w:r>
      <w:r>
        <w:fldChar w:fldCharType="end"/>
      </w:r>
      <w:r>
        <w:t xml:space="preserve"> Окно редактирования услуги</w:t>
      </w:r>
    </w:p>
    <w:p/>
    <w:p>
      <w:pPr>
        <w:pStyle w:val="ScrollListBullet"/>
        <w:numPr>
          <w:ilvl w:val="0"/>
          <w:numId w:val="90"/>
        </w:numPr>
        <w:ind w:left="1780"/>
      </w:pPr>
      <w:r>
        <w:rPr>
          <w:color w:val="172B4D"/>
        </w:rPr>
        <w:t>перейдите на вкладку "Документы"</w:t>
      </w:r>
      <w:r>
        <w:t>, где отображаются все сформированные электронные медицинские документы по текущей услуге;</w:t>
      </w:r>
    </w:p>
    <w:p>
      <w:pPr>
        <w:keepNext/>
        <w:spacing w:beforeAutospacing="1"/>
        <w:jc w:val="center"/>
      </w:pPr>
      <w:r>
        <w:drawing>
          <wp:inline>
            <wp:extent cx="6295390" cy="4571910"/>
            <wp:docPr id="100043" name="" descr="Окно редактиров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30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5719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23</w:t>
      </w:r>
      <w:r>
        <w:fldChar w:fldCharType="end"/>
      </w:r>
      <w:r>
        <w:t xml:space="preserve"> Окно редактирования услуги</w:t>
      </w:r>
    </w:p>
    <w:p/>
    <w:p>
      <w:pPr>
        <w:pStyle w:val="ScrollListBullet"/>
        <w:numPr>
          <w:ilvl w:val="0"/>
          <w:numId w:val="91"/>
        </w:numPr>
        <w:ind w:left="1780"/>
      </w:pPr>
      <w:r>
        <w:t>выберите в списке документ "</w:t>
      </w:r>
      <w:r>
        <w:rPr>
          <w:color w:val="172B4D"/>
        </w:rPr>
        <w:t>Справка для получения путевки на санаторно-курортное лечение</w:t>
      </w:r>
      <w:r>
        <w:t>", находящийся в статусе "Подписан" и подписанный всеми участниками подписания;</w:t>
      </w:r>
    </w:p>
    <w:p>
      <w:pPr>
        <w:pStyle w:val="ScrollListBullet"/>
        <w:numPr>
          <w:ilvl w:val="0"/>
          <w:numId w:val="91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92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t>  </w:t>
      </w:r>
      <w:r>
        <w:br/>
      </w:r>
      <w:r>
        <w:drawing>
          <wp:inline>
            <wp:extent cx="4581525" cy="1095375"/>
            <wp:docPr id="100044" name="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90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92"/>
        </w:numPr>
        <w:ind w:left="2245"/>
        <w:jc w:val="center"/>
      </w:pPr>
      <w:r>
        <w:t xml:space="preserve">если в Системе настроено ручное подписание ЭП МО и документ не подписан ЭП МО, то </w:t>
      </w:r>
      <w:r>
        <w:t>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 xml:space="preserve">. В этом случае необходимо дождаться подписания документа сотрудником, обладающим правом подписания документов от лица МО </w:t>
      </w:r>
      <w:r>
        <w:t>и повторить отправку документа</w:t>
      </w:r>
      <w:r>
        <w:t>;</w:t>
      </w:r>
      <w:r>
        <w:br/>
      </w:r>
      <w:r>
        <w:t>  </w:t>
      </w:r>
      <w:r>
        <w:br/>
      </w:r>
      <w:r>
        <w:drawing>
          <wp:inline>
            <wp:extent cx="4905375" cy="1247775"/>
            <wp:docPr id="100045" name="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56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92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РЭМД;</w:t>
      </w:r>
      <w:r>
        <w:br/>
      </w:r>
      <w:r>
        <w:t> 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46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33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24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РЭМД направляет результат обработки документа ответным сообщением. Результат выводится в столбце "Статус документа" (см. "</w:t>
      </w:r>
      <w:hyperlink w:anchor="scroll-bookmark-22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40" w:name="scroll-bookmark-23"/>
      <w:bookmarkStart w:id="41" w:name="_Toc256000018"/>
      <w:r>
        <w:t>Отправка автором СЭМД, сформированного в карте медосмотра, на регистрацию в РЭМД</w:t>
      </w:r>
      <w:bookmarkEnd w:id="41"/>
      <w:bookmarkEnd w:id="40"/>
    </w:p>
    <w:p>
      <w:r>
        <w:t>Чтобы отправить СЭМД "</w:t>
      </w:r>
      <w:r>
        <w:rPr>
          <w:color w:val="172B4D"/>
        </w:rPr>
        <w:t>Справка для получения путевки на санаторно-курортное лечение</w:t>
      </w:r>
      <w:r>
        <w:t>" на регистрацию в РЭМД, выполните следующие действия:</w:t>
      </w:r>
    </w:p>
    <w:p>
      <w:pPr>
        <w:pStyle w:val="ScrollListBullet"/>
        <w:numPr>
          <w:ilvl w:val="0"/>
          <w:numId w:val="94"/>
        </w:numPr>
        <w:ind w:left="1780"/>
      </w:pPr>
      <w:r>
        <w:t>выберите для перехода пункт главного меню в зависимости от текущего статуса медосмотра пациента:</w:t>
      </w:r>
    </w:p>
    <w:p>
      <w:pPr>
        <w:pStyle w:val="ScrollListBullet2"/>
        <w:numPr>
          <w:ilvl w:val="0"/>
          <w:numId w:val="95"/>
        </w:numPr>
        <w:ind w:left="2245"/>
      </w:pPr>
      <w:r>
        <w:t>если медосмотр пациентом пройден не до конца и карта медосмотр еще не закрыта, то выберите пункт главного меню "Учет" → "Медосмотры" → "Карты медосмотров". И в открывшейся форме найдите карту медосмотра пациента, </w:t>
      </w:r>
      <w:r>
        <w:t xml:space="preserve">прохождение которого включало оформление </w:t>
      </w:r>
      <w:r>
        <w:rPr>
          <w:color w:val="172B4D"/>
        </w:rPr>
        <w:t>справки для получения путевки на санаторно-курортное лечение, </w:t>
      </w:r>
      <w:r>
        <w:t>и нажмите на её номер</w:t>
      </w:r>
      <w:r>
        <w:rPr>
          <w:color w:val="172B4D"/>
        </w:rPr>
        <w:t>;</w:t>
      </w:r>
    </w:p>
    <w:p>
      <w:pPr>
        <w:pStyle w:val="ScrollListBullet2"/>
        <w:numPr>
          <w:ilvl w:val="0"/>
          <w:numId w:val="95"/>
        </w:numPr>
        <w:ind w:left="2245"/>
      </w:pPr>
      <w:r>
        <w:t>если медосмотр пациентом пройден полностью и карта медосмотр уже закрыта, то выберите пункт главного меню "Учет" → "Медосмотры" → "Архив карт медосмотра". И в открывшейся форме найдите карту медосмотра пациента, </w:t>
      </w:r>
      <w:r>
        <w:t xml:space="preserve">прохождение которого включало оформление </w:t>
      </w:r>
      <w:r>
        <w:rPr>
          <w:color w:val="172B4D"/>
        </w:rPr>
        <w:t>справки для получения путевки на санаторно-курортное лечение, и </w:t>
      </w:r>
      <w:r>
        <w:t>нажмите на её номер</w:t>
      </w:r>
      <w:r>
        <w:rPr>
          <w:color w:val="172B4D"/>
        </w:rPr>
        <w:t>;</w:t>
      </w:r>
    </w:p>
    <w:p>
      <w:pPr>
        <w:pStyle w:val="ScrollListBullet"/>
        <w:numPr>
          <w:ilvl w:val="0"/>
          <w:numId w:val="96"/>
        </w:numPr>
        <w:ind w:left="1780"/>
      </w:pPr>
      <w:r>
        <w:t>перейдите на вкладку "Услуги медосмотра", содержащую список услуг, оказываемых в ходе проведения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724476"/>
            <wp:docPr id="100047" name="" descr="Окно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88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244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25</w:t>
      </w:r>
      <w:r>
        <w:fldChar w:fldCharType="end"/>
      </w:r>
      <w:r>
        <w:t xml:space="preserve"> Окно карты медосмотра</w:t>
      </w:r>
    </w:p>
    <w:p/>
    <w:p>
      <w:pPr>
        <w:pStyle w:val="ScrollListBullet"/>
        <w:numPr>
          <w:ilvl w:val="0"/>
          <w:numId w:val="97"/>
        </w:numPr>
        <w:ind w:left="1780"/>
      </w:pPr>
      <w:r>
        <w:t>выберите в списке услугу, в рамках которой оформлена </w:t>
      </w:r>
      <w:r>
        <w:rPr>
          <w:color w:val="172B4D"/>
        </w:rPr>
        <w:t>справка для получения путевки на санаторно-курортное лечение</w:t>
      </w:r>
      <w:r>
        <w:t xml:space="preserve">, и нажмите на кнопку </w:t>
      </w:r>
      <w:r>
        <w:drawing>
          <wp:inline>
            <wp:extent cx="200025" cy="209550"/>
            <wp:docPr id="100048" name="" descr="_scroll_external/attachments/image2023-11-27_15-34-40-baa71c1256a679936292e038685d1ad5208db57f97f4b5b2bc959b9df3b25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48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редактирования услуги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4571910"/>
            <wp:docPr id="100049" name="" descr="Окно редактирования услуги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26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5719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26</w:t>
      </w:r>
      <w:r>
        <w:fldChar w:fldCharType="end"/>
      </w:r>
      <w:r>
        <w:t xml:space="preserve"> Окно редактирования услуги медосмотра</w:t>
      </w:r>
    </w:p>
    <w:p/>
    <w:p>
      <w:pPr>
        <w:pStyle w:val="ScrollListBullet"/>
        <w:numPr>
          <w:ilvl w:val="0"/>
          <w:numId w:val="98"/>
        </w:numPr>
        <w:ind w:left="1780"/>
      </w:pPr>
      <w:r>
        <w:t>выберите в списке документ "</w:t>
      </w:r>
      <w:r>
        <w:rPr>
          <w:color w:val="172B4D"/>
        </w:rPr>
        <w:t>Справка для получения путевки на санаторно-курортное лечение</w:t>
      </w:r>
      <w:r>
        <w:t>", находящийся в статусе "Подписан" и подписанный всеми участниками подписания;</w:t>
      </w:r>
    </w:p>
    <w:p>
      <w:pPr>
        <w:pStyle w:val="ScrollListBullet"/>
        <w:numPr>
          <w:ilvl w:val="0"/>
          <w:numId w:val="98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99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t>  </w:t>
      </w:r>
      <w:r>
        <w:br/>
      </w:r>
      <w:r>
        <w:drawing>
          <wp:inline>
            <wp:extent cx="4581525" cy="1095375"/>
            <wp:docPr id="100050" name="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96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99"/>
        </w:numPr>
        <w:ind w:left="2245"/>
        <w:jc w:val="center"/>
      </w:pPr>
      <w:r>
        <w:t xml:space="preserve">если в Системе настроено ручное подписание ЭП МО и документ не подписан ЭП МО, то </w:t>
      </w:r>
      <w:r>
        <w:t>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 xml:space="preserve">. В этом случае необходимо дождаться подписания документа сотрудником, обладающим правом подписания документов от лица МО </w:t>
      </w:r>
      <w:r>
        <w:t>и повторить отправку документа</w:t>
      </w:r>
      <w:r>
        <w:t>;</w:t>
      </w:r>
      <w:r>
        <w:br/>
      </w:r>
      <w:r>
        <w:t>  </w:t>
      </w:r>
      <w:r>
        <w:br/>
      </w:r>
      <w:r>
        <w:drawing>
          <wp:inline>
            <wp:extent cx="4905375" cy="1247775"/>
            <wp:docPr id="100051" name="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31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99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РЭМД;</w:t>
      </w:r>
      <w:r>
        <w:br/>
      </w:r>
      <w:r>
        <w:t> 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52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77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27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РЭМД направляет результат обработки документа ответным сообщением. Результат выводится в столбце "Статус документа" (см. "</w:t>
      </w:r>
      <w:hyperlink w:anchor="scroll-bookmark-22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42" w:name="scroll-bookmark-24"/>
      <w:bookmarkStart w:id="43" w:name="_Toc256000019"/>
      <w:r>
        <w:t>Отправка СЭМД на регистрацию в РЭМД участником подписания</w:t>
      </w:r>
      <w:bookmarkEnd w:id="43"/>
      <w:bookmarkEnd w:id="42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</w:t>
      </w:r>
      <w:r>
        <w:rPr>
          <w:color w:val="172B4D"/>
        </w:rPr>
        <w:t>Справка для получения путевки на санаторно-курортное лечение</w:t>
      </w:r>
      <w:r>
        <w:t>" на регистрацию в РЭМД, выполните следующие действия:</w:t>
      </w:r>
    </w:p>
    <w:p>
      <w:pPr>
        <w:pStyle w:val="ScrollListBullet"/>
        <w:numPr>
          <w:ilvl w:val="0"/>
          <w:numId w:val="101"/>
        </w:numPr>
        <w:ind w:left="1780"/>
      </w:pPr>
      <w:r>
        <w:t>выберите пункт главного меню "Отчеты" → "РЭМД"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148164"/>
            <wp:docPr id="10005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90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481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28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102"/>
        </w:numPr>
        <w:ind w:left="1780"/>
      </w:pPr>
      <w:r>
        <w:t>выберите в списке документ "</w:t>
      </w:r>
      <w:r>
        <w:rPr>
          <w:color w:val="172B4D"/>
        </w:rPr>
        <w:t>Справка для получения путевки на санаторно-курортное лечение</w:t>
      </w:r>
      <w:r>
        <w:t>", находящийся в статусе подписания "Подписан пользователем" и статусе передачи "Не зарегистрирован";</w:t>
      </w:r>
    </w:p>
    <w:p>
      <w:pPr>
        <w:pStyle w:val="ScrollListBullet"/>
        <w:numPr>
          <w:ilvl w:val="0"/>
          <w:numId w:val="102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103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t>  </w:t>
      </w:r>
      <w:r>
        <w:br/>
      </w:r>
      <w:r>
        <w:drawing>
          <wp:inline>
            <wp:extent cx="4581525" cy="1095375"/>
            <wp:docPr id="100054" name="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35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103"/>
        </w:numPr>
        <w:ind w:left="2245"/>
        <w:jc w:val="center"/>
      </w:pPr>
      <w:r>
        <w:t xml:space="preserve">если в Системе настроено ручное подписание ЭП МО и документ не подписан ЭП МО, то </w:t>
      </w:r>
      <w:r>
        <w:t>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 xml:space="preserve">. В этом случае необходимо дождаться подписания документа сотрудником, обладающим правом подписания документов от лица МО </w:t>
      </w:r>
      <w:r>
        <w:t>и повторить отправку документа</w:t>
      </w:r>
      <w:r>
        <w:t>;</w:t>
      </w:r>
      <w:r>
        <w:br/>
      </w:r>
      <w:r>
        <w:t>  </w:t>
      </w:r>
      <w:r>
        <w:br/>
      </w:r>
      <w:r>
        <w:drawing>
          <wp:inline>
            <wp:extent cx="4905375" cy="1247775"/>
            <wp:docPr id="100055" name="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41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103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РЭМД;</w:t>
      </w:r>
      <w:r>
        <w:br/>
      </w:r>
      <w:r>
        <w:t> 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56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53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29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РЭМД направляет результат обработки документа ответным сообщением. Результат выводится в столбце "Статус передачи СЭМД" (см. "</w:t>
      </w:r>
      <w:hyperlink w:anchor="scroll-bookmark-22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44" w:name="scroll-bookmark-25"/>
      <w:bookmarkStart w:id="45" w:name="_Toc256000020"/>
      <w:r>
        <w:t>Автоматическая отправка СЭМД на регистрацию в РЭМД</w:t>
      </w:r>
      <w:bookmarkEnd w:id="45"/>
      <w:bookmarkEnd w:id="44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46" w:name="scroll-bookmark-22"/>
      <w:bookmarkStart w:id="47" w:name="_Toc256000021"/>
      <w:r>
        <w:t>Отслеживание ответа от РЭМД о регистрации СЭМД</w:t>
      </w:r>
      <w:bookmarkEnd w:id="47"/>
      <w:bookmarkEnd w:id="46"/>
    </w:p>
    <w:p>
      <w:r>
        <w:rPr>
          <w:color w:val="172B4D"/>
        </w:rPr>
        <w:t>Поступление ответа от РЭМД и его обработка Системой осуществляется в фоновом режиме. Результат регистрации СЭМД выводится в столбцах "Статус документа", "Статус передачи СЭМД" (в зависимости от окна/формы).</w:t>
      </w:r>
      <w:r>
        <w:rPr>
          <w:color w:val="172B4D"/>
        </w:rPr>
        <w:br/>
      </w:r>
      <w:r>
        <w:rPr>
          <w:color w:val="172B4D"/>
        </w:rPr>
        <w:br/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580"/>
        <w:gridCol w:w="731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48" w:name="scroll-bookmark-26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48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Ошибка получения ответа от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</w:tc>
      </w:tr>
    </w:tbl>
    <w:p>
      <w:r w:rsidRPr="00E16162">
        <w:t>До момента, пока РЭМД не вернул ответ об успешной регистрации, документ находится в статусе "Отправлен на регистрацию в РЭМД".</w:t>
      </w:r>
    </w:p>
    <w:p w:rsidRPr="00E16162">
      <w:r w:rsidRPr="00E16162">
        <w:t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"Зарегистрирован в РЭМД" с указанием номера, присвоенного документу при регистрации в РЭМД.</w:t>
      </w:r>
    </w:p>
    <w:p w:rsidRPr="00E16162">
      <w:r w:rsidRPr="00E16162">
        <w:t>Если при регистрации документа в РЭМД произошли ошибки, то РЭМД возвращает ответ с информацией о выявленной ошибке, а документу в Системе присваивается статус "Ошибка получения ответа от РЭМД" с указанием текста ошибки. После исправления ошибок возможна повторная отправка документа на регистрацию.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43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 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Pr="00E16162"/>
    <w:p w:rsidR="00DC0166" w:rsidP="00325D12">
      <w:pPr>
        <w:rPr>
          <w:noProof/>
        </w:rPr>
        <w:sectPr w:rsidSect="00DC0166">
          <w:headerReference w:type="default" r:id="rId44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45"/>
      <w:footerReference w:type="default" r:id="rId46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55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57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https://conf.bars.group/x/QE04Cw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"Справка для получения путевки на санаторно-курортное лечение"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>
    <w:nsid w:val="75796870"/>
    <w:multiLevelType w:val="hybridMultilevel"/>
    <w:tmpl w:val="7579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>
    <w:nsid w:val="7579687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2"/>
    <w:multiLevelType w:val="hybridMultilevel"/>
    <w:tmpl w:val="7579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>
    <w:nsid w:val="7579687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79687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>
    <w:nsid w:val="75796875"/>
    <w:multiLevelType w:val="hybridMultilevel"/>
    <w:tmpl w:val="7579687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>
    <w:nsid w:val="75796878"/>
    <w:multiLevelType w:val="hybridMultilevel"/>
    <w:tmpl w:val="75796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2">
    <w:nsid w:val="7579687D"/>
    <w:multiLevelType w:val="hybridMultilevel"/>
    <w:tmpl w:val="7579687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579687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>
    <w:nsid w:val="7579687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>
    <w:nsid w:val="7579688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79688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>
    <w:nsid w:val="7579688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hybridMultilevel"/>
    <w:tmpl w:val="7579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hybridMultilevel"/>
    <w:tmpl w:val="7579688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>
    <w:nsid w:val="7579689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1">
    <w:nsid w:val="7579689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2">
    <w:nsid w:val="7579689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579689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579689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5">
    <w:nsid w:val="7579689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>
    <w:nsid w:val="7579689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>
    <w:nsid w:val="757968A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>
    <w:nsid w:val="757968A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9">
    <w:nsid w:val="757968A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>
    <w:nsid w:val="757968A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>
    <w:nsid w:val="757968A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>
    <w:nsid w:val="757968A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>
    <w:nsid w:val="757968A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>
    <w:nsid w:val="757968A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>
    <w:nsid w:val="757968A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6">
    <w:nsid w:val="757968A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>
    <w:nsid w:val="757968A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>
    <w:nsid w:val="757968A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>
    <w:nsid w:val="757968A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>
    <w:nsid w:val="757968A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1">
    <w:nsid w:val="757968AE"/>
    <w:multiLevelType w:val="hybridMultilevel"/>
    <w:tmpl w:val="75796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2">
    <w:nsid w:val="757968A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3">
    <w:nsid w:val="757968B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4">
    <w:nsid w:val="757968B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5">
    <w:nsid w:val="757968B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6">
    <w:nsid w:val="757968B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>
    <w:nsid w:val="757968B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8">
    <w:nsid w:val="757968B5"/>
    <w:multiLevelType w:val="hybridMultilevel"/>
    <w:tmpl w:val="757968B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9">
    <w:nsid w:val="757968B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0">
    <w:nsid w:val="757968B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>
    <w:nsid w:val="757968B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2">
    <w:nsid w:val="757968B9"/>
    <w:multiLevelType w:val="hybridMultilevel"/>
    <w:tmpl w:val="757968B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 w:numId="85">
    <w:abstractNumId w:val="83"/>
  </w:num>
  <w:num w:numId="86">
    <w:abstractNumId w:val="84"/>
  </w:num>
  <w:num w:numId="87">
    <w:abstractNumId w:val="85"/>
  </w:num>
  <w:num w:numId="88">
    <w:abstractNumId w:val="86"/>
  </w:num>
  <w:num w:numId="89">
    <w:abstractNumId w:val="87"/>
  </w:num>
  <w:num w:numId="90">
    <w:abstractNumId w:val="88"/>
  </w:num>
  <w:num w:numId="91">
    <w:abstractNumId w:val="89"/>
  </w:num>
  <w:num w:numId="92">
    <w:abstractNumId w:val="90"/>
  </w:num>
  <w:num w:numId="93">
    <w:abstractNumId w:val="91"/>
  </w:num>
  <w:num w:numId="94">
    <w:abstractNumId w:val="92"/>
  </w:num>
  <w:num w:numId="95">
    <w:abstractNumId w:val="93"/>
  </w:num>
  <w:num w:numId="96">
    <w:abstractNumId w:val="94"/>
  </w:num>
  <w:num w:numId="97">
    <w:abstractNumId w:val="95"/>
  </w:num>
  <w:num w:numId="98">
    <w:abstractNumId w:val="96"/>
  </w:num>
  <w:num w:numId="99">
    <w:abstractNumId w:val="97"/>
  </w:num>
  <w:num w:numId="100">
    <w:abstractNumId w:val="98"/>
  </w:num>
  <w:num w:numId="101">
    <w:abstractNumId w:val="99"/>
  </w:num>
  <w:num w:numId="102">
    <w:abstractNumId w:val="100"/>
  </w:num>
  <w:num w:numId="103">
    <w:abstractNumId w:val="101"/>
  </w:num>
  <w:num w:numId="104">
    <w:abstractNumId w:val="10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hyperlink" Target="https://nsi.rosminzdrav.ru/#!/refbook/1.2.643.5.1.13.13.99.2.42" TargetMode="External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image" Target="media/image28.png" /><Relationship Id="rId39" Type="http://schemas.openxmlformats.org/officeDocument/2006/relationships/image" Target="media/image29.png" /><Relationship Id="rId4" Type="http://schemas.openxmlformats.org/officeDocument/2006/relationships/customXml" Target="../customXml/item1.xml" /><Relationship Id="rId40" Type="http://schemas.openxmlformats.org/officeDocument/2006/relationships/image" Target="media/image30.png" /><Relationship Id="rId41" Type="http://schemas.openxmlformats.org/officeDocument/2006/relationships/image" Target="media/image31.png" /><Relationship Id="rId42" Type="http://schemas.openxmlformats.org/officeDocument/2006/relationships/image" Target="media/image32.png" /><Relationship Id="rId43" Type="http://schemas.openxmlformats.org/officeDocument/2006/relationships/hyperlink" Target="https://nsi.rosminzdrav.ru/#!/refbook/1.2.643.5.1.13.13.99.2.305/version/3.6" TargetMode="External" /><Relationship Id="rId44" Type="http://schemas.openxmlformats.org/officeDocument/2006/relationships/header" Target="header3.xml" /><Relationship Id="rId45" Type="http://schemas.openxmlformats.org/officeDocument/2006/relationships/header" Target="header4.xml" /><Relationship Id="rId46" Type="http://schemas.openxmlformats.org/officeDocument/2006/relationships/footer" Target="footer4.xml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QE04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57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